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21A" w:rsidRDefault="00D6621A" w:rsidP="00D6621A">
      <w:pPr>
        <w:pStyle w:val="Header"/>
      </w:pPr>
      <w:bookmarkStart w:id="0" w:name="_GoBack"/>
      <w:bookmarkEnd w:id="0"/>
      <w:r>
        <w:rPr>
          <w:noProof/>
        </w:rPr>
        <mc:AlternateContent>
          <mc:Choice Requires="wpg">
            <w:drawing>
              <wp:anchor distT="0" distB="0" distL="114300" distR="114300" simplePos="0" relativeHeight="251658240" behindDoc="1" locked="1" layoutInCell="1" allowOverlap="1" wp14:anchorId="22E0A2C1" wp14:editId="6DAEAB91">
                <wp:simplePos x="0" y="0"/>
                <mc:AlternateContent>
                  <mc:Choice Requires="wp14">
                    <wp:positionH relativeFrom="page">
                      <wp14:pctPosHOffset>71000</wp14:pctPosHOffset>
                    </wp:positionH>
                  </mc:Choice>
                  <mc:Fallback>
                    <wp:positionH relativeFrom="page">
                      <wp:posOffset>9088755</wp:posOffset>
                    </wp:positionH>
                  </mc:Fallback>
                </mc:AlternateContent>
                <mc:AlternateContent>
                  <mc:Choice Requires="wp14">
                    <wp:positionV relativeFrom="page">
                      <wp14:pctPosVOffset>-8000</wp14:pctPosVOffset>
                    </wp:positionV>
                  </mc:Choice>
                  <mc:Fallback>
                    <wp:positionV relativeFrom="page">
                      <wp:posOffset>-621665</wp:posOffset>
                    </wp:positionV>
                  </mc:Fallback>
                </mc:AlternateContent>
                <wp:extent cx="4114800" cy="3310128"/>
                <wp:effectExtent l="0" t="0" r="0" b="5080"/>
                <wp:wrapNone/>
                <wp:docPr id="30" name="Group 30" descr="circles design with pictures"/>
                <wp:cNvGraphicFramePr/>
                <a:graphic xmlns:a="http://schemas.openxmlformats.org/drawingml/2006/main">
                  <a:graphicData uri="http://schemas.microsoft.com/office/word/2010/wordprocessingGroup">
                    <wpg:wgp>
                      <wpg:cNvGrpSpPr/>
                      <wpg:grpSpPr>
                        <a:xfrm>
                          <a:off x="0" y="0"/>
                          <a:ext cx="4114800" cy="3310128"/>
                          <a:chOff x="0" y="0"/>
                          <a:chExt cx="4110355" cy="3305175"/>
                        </a:xfrm>
                      </wpg:grpSpPr>
                      <pic:pic xmlns:pic="http://schemas.openxmlformats.org/drawingml/2006/picture">
                        <pic:nvPicPr>
                          <pic:cNvPr id="90" name="Picture 90" descr="person working on a paper documen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71525" y="0"/>
                            <a:ext cx="3338830" cy="3305175"/>
                          </a:xfrm>
                          <a:prstGeom prst="rect">
                            <a:avLst/>
                          </a:prstGeom>
                        </pic:spPr>
                      </pic:pic>
                      <wps:wsp>
                        <wps:cNvPr id="91" name="Oval 120"/>
                        <wps:cNvSpPr>
                          <a:spLocks noChangeArrowheads="1"/>
                        </wps:cNvSpPr>
                        <wps:spPr bwMode="auto">
                          <a:xfrm>
                            <a:off x="0" y="1943100"/>
                            <a:ext cx="577215" cy="577215"/>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Oval 119"/>
                        <wps:cNvSpPr>
                          <a:spLocks noChangeArrowheads="1"/>
                        </wps:cNvSpPr>
                        <wps:spPr bwMode="auto">
                          <a:xfrm>
                            <a:off x="371475" y="2105025"/>
                            <a:ext cx="866775" cy="866775"/>
                          </a:xfrm>
                          <a:prstGeom prst="ellipse">
                            <a:avLst/>
                          </a:prstGeom>
                          <a:solidFill>
                            <a:schemeClr val="accent1">
                              <a:alpha val="76000"/>
                            </a:schemeClr>
                          </a:solidFill>
                          <a:ln>
                            <a:noFill/>
                          </a:ln>
                        </wps:spPr>
                        <wps:bodyPr rot="0" vert="horz" wrap="square" lIns="91440" tIns="45720" rIns="91440" bIns="45720" anchor="t" anchorCtr="0" upright="1">
                          <a:noAutofit/>
                        </wps:bodyPr>
                      </wps:wsp>
                      <wps:wsp>
                        <wps:cNvPr id="95" name="Oval 120"/>
                        <wps:cNvSpPr>
                          <a:spLocks noChangeArrowheads="1"/>
                        </wps:cNvSpPr>
                        <wps:spPr bwMode="auto">
                          <a:xfrm>
                            <a:off x="3333750" y="2743200"/>
                            <a:ext cx="323850" cy="323850"/>
                          </a:xfrm>
                          <a:prstGeom prst="ellipse">
                            <a:avLst/>
                          </a:prstGeom>
                          <a:solidFill>
                            <a:schemeClr val="accent4"/>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5C0018" id="Group 30" o:spid="_x0000_s1026" alt="circles design with pictures" style="position:absolute;margin-left:0;margin-top:0;width:324pt;height:260.65pt;z-index:-251658240;mso-left-percent:710;mso-top-percent:-80;mso-position-horizontal-relative:page;mso-position-vertical-relative:page;mso-left-percent:710;mso-top-percent:-80;mso-width-relative:margin;mso-height-relative:margin" coordsize="41103,3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alt="person working on a paper document" style="position:absolute;left:7715;width:33388;height:3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">
                  <v:imagedata r:id="rId12" o:title="person working on a paper document"/>
                  <v:path arrowok="t"/>
                </v:shape>
                <v:oval id="Oval 120" o:spid="_x0000_s1028" style="position:absolute;top:19431;width:5772;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" fillcolor="#f78f2f [3205]" stroked="f"/>
                <v:oval id="Oval 119" o:spid="_x0000_s1029" style="position:absolute;left:3714;top:21050;width:866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" fillcolor="#26bfce [3204]" stroked="f">
                  <v:fill opacity="49858f"/>
                </v:oval>
                <v:oval id="Oval 120" o:spid="_x0000_s1030" style="position:absolute;left:33337;top:27432;width:3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" fillcolor="#ffc000 [3207]" stroked="f"/>
                <w10:wrap anchorx="page" anchory="page"/>
                <w10:anchorlock/>
              </v:group>
            </w:pict>
          </mc:Fallback>
        </mc:AlternateContent>
      </w:r>
      <w:r>
        <w:rPr>
          <w:noProof/>
        </w:rPr>
        <mc:AlternateContent>
          <mc:Choice Requires="wpg">
            <w:drawing>
              <wp:anchor distT="0" distB="0" distL="114300" distR="114300" simplePos="0" relativeHeight="251640831" behindDoc="1" locked="1" layoutInCell="1" allowOverlap="1" wp14:anchorId="311D9F2F" wp14:editId="5581BFFA">
                <wp:simplePos x="0" y="0"/>
                <mc:AlternateContent>
                  <mc:Choice Requires="wp14">
                    <wp:positionH relativeFrom="page">
                      <wp14:pctPosHOffset>-5000</wp14:pctPosHOffset>
                    </wp:positionH>
                  </mc:Choice>
                  <mc:Fallback>
                    <wp:positionH relativeFrom="page">
                      <wp:posOffset>-640080</wp:posOffset>
                    </wp:positionH>
                  </mc:Fallback>
                </mc:AlternateContent>
                <mc:AlternateContent>
                  <mc:Choice Requires="wp14">
                    <wp:positionV relativeFrom="page">
                      <wp14:pctPosVOffset>-4000</wp14:pctPosVOffset>
                    </wp:positionV>
                  </mc:Choice>
                  <mc:Fallback>
                    <wp:positionV relativeFrom="page">
                      <wp:posOffset>-310515</wp:posOffset>
                    </wp:positionV>
                  </mc:Fallback>
                </mc:AlternateContent>
                <wp:extent cx="4014216" cy="2916936"/>
                <wp:effectExtent l="0" t="0" r="5715" b="0"/>
                <wp:wrapNone/>
                <wp:docPr id="32" name="Group 32" descr="circles design with pictures"/>
                <wp:cNvGraphicFramePr/>
                <a:graphic xmlns:a="http://schemas.openxmlformats.org/drawingml/2006/main">
                  <a:graphicData uri="http://schemas.microsoft.com/office/word/2010/wordprocessingGroup">
                    <wpg:wgp>
                      <wpg:cNvGrpSpPr/>
                      <wpg:grpSpPr>
                        <a:xfrm>
                          <a:off x="0" y="0"/>
                          <a:ext cx="4014216" cy="2916936"/>
                          <a:chOff x="-1" y="0"/>
                          <a:chExt cx="5354956" cy="3895090"/>
                        </a:xfrm>
                      </wpg:grpSpPr>
                      <wps:wsp>
                        <wps:cNvPr id="83" name="Oval 120"/>
                        <wps:cNvSpPr>
                          <a:spLocks noChangeArrowheads="1"/>
                        </wps:cNvSpPr>
                        <wps:spPr bwMode="auto">
                          <a:xfrm>
                            <a:off x="4295775" y="1543050"/>
                            <a:ext cx="1059180" cy="1059180"/>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Oval 119"/>
                        <wps:cNvSpPr>
                          <a:spLocks noChangeArrowheads="1"/>
                        </wps:cNvSpPr>
                        <wps:spPr bwMode="auto">
                          <a:xfrm>
                            <a:off x="3333750" y="1924050"/>
                            <a:ext cx="1591310" cy="1591310"/>
                          </a:xfrm>
                          <a:prstGeom prst="ellipse">
                            <a:avLst/>
                          </a:prstGeom>
                          <a:solidFill>
                            <a:schemeClr val="accent1">
                              <a:alpha val="76000"/>
                            </a:schemeClr>
                          </a:solidFill>
                          <a:ln>
                            <a:noFill/>
                          </a:ln>
                        </wps:spPr>
                        <wps:bodyPr rot="0" vert="horz" wrap="square" lIns="91440" tIns="45720" rIns="91440" bIns="45720" anchor="t" anchorCtr="0" upright="1">
                          <a:noAutofit/>
                        </wps:bodyPr>
                      </wps:wsp>
                      <pic:pic xmlns:pic="http://schemas.openxmlformats.org/drawingml/2006/picture">
                        <pic:nvPicPr>
                          <pic:cNvPr id="33" name="Picture 33" descr="person holding tablet with blue eff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 y="0"/>
                            <a:ext cx="3935730" cy="38950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BC9C6F" id="Group 32" o:spid="_x0000_s1026" alt="circles design with pictures" style="position:absolute;margin-left:0;margin-top:0;width:316.1pt;height:229.7pt;z-index:-251675649;mso-left-percent:-50;mso-top-percent:-40;mso-position-horizontal-relative:page;mso-position-vertical-relative:page;mso-left-percent:-50;mso-top-percent:-40;mso-width-relative:margin;mso-height-relative:margin" coordorigin="" coordsize="53549,38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">
                <v:oval id="Oval 120" o:spid="_x0000_s1027" style="position:absolute;left:42957;top:15430;width:10592;height:10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" fillcolor="#f78f2f [3205]" stroked="f"/>
                <v:oval id="Oval 119" o:spid="_x0000_s1028" style="position:absolute;left:33337;top:19240;width:15913;height:1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" fillcolor="#26bfce [3204]" stroked="f">
                  <v:fill opacity="49858f"/>
                </v:oval>
                <v:shape id="Picture 33" o:spid="_x0000_s1029" type="#_x0000_t75" alt="person holding tablet with blue effect" style="position:absolute;width:39357;height:38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">
                  <v:imagedata r:id="rId14" o:title="person holding tablet with blue effect"/>
                  <v:path arrowok="t"/>
                </v:shape>
                <w10:wrap anchorx="page" anchory="page"/>
                <w10:anchorlock/>
              </v:group>
            </w:pict>
          </mc:Fallback>
        </mc:AlternateContent>
      </w:r>
    </w:p>
    <w:tbl>
      <w:tblPr>
        <w:tblW w:w="5000" w:type="pct"/>
        <w:tblCellMar>
          <w:left w:w="0" w:type="dxa"/>
          <w:right w:w="0" w:type="dxa"/>
        </w:tblCellMar>
        <w:tblLook w:val="0600" w:firstRow="0" w:lastRow="0" w:firstColumn="0" w:lastColumn="0" w:noHBand="1" w:noVBand="1"/>
      </w:tblPr>
      <w:tblGrid>
        <w:gridCol w:w="4680"/>
        <w:gridCol w:w="7740"/>
        <w:gridCol w:w="5436"/>
      </w:tblGrid>
      <w:tr w:rsidR="0037314C" w:rsidTr="007E7135">
        <w:tc>
          <w:tcPr>
            <w:tcW w:w="4680" w:type="dxa"/>
          </w:tcPr>
          <w:p w:rsidR="00D6621A" w:rsidRDefault="00D6621A" w:rsidP="00E55F4A"/>
        </w:tc>
        <w:tc>
          <w:tcPr>
            <w:tcW w:w="7740" w:type="dxa"/>
            <w:vMerge w:val="restart"/>
          </w:tcPr>
          <w:p w:rsidR="00D6621A" w:rsidRDefault="00D6621A" w:rsidP="007E7135">
            <w:pPr>
              <w:jc w:val="right"/>
            </w:pPr>
            <w:r>
              <w:rPr>
                <w:noProof/>
              </w:rPr>
              <mc:AlternateContent>
                <mc:Choice Requires="wpg">
                  <w:drawing>
                    <wp:inline distT="0" distB="0" distL="0" distR="0" wp14:anchorId="2DCC4FFB" wp14:editId="2D5BBA86">
                      <wp:extent cx="3037205" cy="6322060"/>
                      <wp:effectExtent l="0" t="0" r="0" b="21590"/>
                      <wp:docPr id="10" name="Group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037205" cy="6322060"/>
                                <a:chOff x="0" y="0"/>
                                <a:chExt cx="3037205" cy="6322060"/>
                              </a:xfrm>
                            </wpg:grpSpPr>
                            <wps:wsp>
                              <wps:cNvPr id="4" name="Text Box 71"/>
                              <wps:cNvSpPr txBox="1">
                                <a:spLocks noChangeArrowheads="1"/>
                              </wps:cNvSpPr>
                              <wps:spPr bwMode="auto">
                                <a:xfrm>
                                  <a:off x="1634490" y="0"/>
                                  <a:ext cx="1402715" cy="200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361906815"/>
                                      <w:placeholder>
                                        <w:docPart w:val="4D492584028845A6B3A5A83007195289"/>
                                      </w:placeholder>
                                      <w:temporary/>
                                      <w:showingPlcHdr/>
                                      <w15:appearance w15:val="hidden"/>
                                    </w:sdtPr>
                                    <w:sdtEndPr/>
                                    <w:sdtContent>
                                      <w:p w:rsidR="00D6621A" w:rsidRDefault="00D6621A" w:rsidP="00D6621A">
                                        <w:pPr>
                                          <w:pStyle w:val="Address"/>
                                        </w:pPr>
                                        <w:r>
                                          <w:t>Company Name</w:t>
                                        </w:r>
                                      </w:p>
                                      <w:p w:rsidR="00D6621A" w:rsidRDefault="00D6621A" w:rsidP="00D6621A">
                                        <w:pPr>
                                          <w:pStyle w:val="Address"/>
                                        </w:pPr>
                                        <w:r>
                                          <w:t>Street Address</w:t>
                                        </w:r>
                                      </w:p>
                                      <w:p w:rsidR="00D6621A" w:rsidRDefault="00D6621A" w:rsidP="00D6621A">
                                        <w:pPr>
                                          <w:pStyle w:val="Address"/>
                                        </w:pPr>
                                        <w:r>
                                          <w:t>Address 2</w:t>
                                        </w:r>
                                      </w:p>
                                      <w:p w:rsidR="00D6621A" w:rsidRDefault="00D6621A" w:rsidP="00D6621A">
                                        <w:pPr>
                                          <w:pStyle w:val="Address"/>
                                        </w:pPr>
                                        <w:r>
                                          <w:t>City, ST  ZIP Code</w:t>
                                        </w:r>
                                      </w:p>
                                      <w:p w:rsidR="00D6621A" w:rsidRDefault="00D6621A" w:rsidP="00D6621A">
                                        <w:pPr>
                                          <w:pStyle w:val="Address"/>
                                        </w:pPr>
                                        <w:r>
                                          <w:t>Phone (305) 555 0125</w:t>
                                        </w:r>
                                      </w:p>
                                      <w:p w:rsidR="00D6621A" w:rsidRPr="009838B7" w:rsidRDefault="00D6621A" w:rsidP="00D6621A">
                                        <w:pPr>
                                          <w:pStyle w:val="Address"/>
                                        </w:pPr>
                                        <w:r>
                                          <w:t>Fax (305) 555 0145</w:t>
                                        </w:r>
                                      </w:p>
                                    </w:sdtContent>
                                  </w:sdt>
                                </w:txbxContent>
                              </wps:txbx>
                              <wps:bodyPr rot="0" vert="vert" wrap="square" lIns="91440" tIns="45720" rIns="91440" bIns="45720" anchor="t" anchorCtr="0" upright="1">
                                <a:noAutofit/>
                              </wps:bodyPr>
                            </wps:wsp>
                            <wps:wsp>
                              <wps:cNvPr id="8" name="Rectangle 72" descr="stamp placeholder"/>
                              <wps:cNvSpPr>
                                <a:spLocks noChangeArrowheads="1"/>
                              </wps:cNvSpPr>
                              <wps:spPr bwMode="auto">
                                <a:xfrm>
                                  <a:off x="1977390" y="5381625"/>
                                  <a:ext cx="842010" cy="940435"/>
                                </a:xfrm>
                                <a:prstGeom prst="rect">
                                  <a:avLst/>
                                </a:prstGeom>
                                <a:noFill/>
                                <a:ln w="12700" algn="ctr">
                                  <a:solidFill>
                                    <a:schemeClr val="bg2">
                                      <a:lumMod val="9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Text Box 73"/>
                              <wps:cNvSpPr txBox="1">
                                <a:spLocks noChangeArrowheads="1"/>
                              </wps:cNvSpPr>
                              <wps:spPr bwMode="auto">
                                <a:xfrm>
                                  <a:off x="0" y="1933575"/>
                                  <a:ext cx="735330" cy="2153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sdt>
                                    <w:sdtPr>
                                      <w:id w:val="1987499595"/>
                                      <w:temporary/>
                                      <w:showingPlcHdr/>
                                      <w15:appearance w15:val="hidden"/>
                                    </w:sdtPr>
                                    <w:sdtEndPr/>
                                    <w:sdtContent>
                                      <w:p w:rsidR="00D6621A" w:rsidRDefault="00D6621A" w:rsidP="00D6621A">
                                        <w:pPr>
                                          <w:pStyle w:val="Address"/>
                                        </w:pPr>
                                        <w:r>
                                          <w:t>Recipient Name</w:t>
                                        </w:r>
                                      </w:p>
                                      <w:p w:rsidR="00D6621A" w:rsidRDefault="00D6621A" w:rsidP="00D6621A">
                                        <w:pPr>
                                          <w:pStyle w:val="Address"/>
                                        </w:pPr>
                                        <w:r>
                                          <w:t>Street Address</w:t>
                                        </w:r>
                                      </w:p>
                                      <w:p w:rsidR="00D6621A" w:rsidRDefault="00D6621A" w:rsidP="00D6621A">
                                        <w:pPr>
                                          <w:pStyle w:val="Address"/>
                                        </w:pPr>
                                        <w:r>
                                          <w:t>Address 2</w:t>
                                        </w:r>
                                      </w:p>
                                      <w:p w:rsidR="00D6621A" w:rsidRPr="00353E3A" w:rsidRDefault="00D6621A" w:rsidP="00D6621A">
                                        <w:pPr>
                                          <w:pStyle w:val="Address"/>
                                        </w:pPr>
                                        <w:r>
                                          <w:t>City, ST  ZIP Code</w:t>
                                        </w:r>
                                      </w:p>
                                    </w:sdtContent>
                                  </w:sdt>
                                </w:txbxContent>
                              </wps:txbx>
                              <wps:bodyPr rot="0" vert="vert" wrap="square" lIns="91440" tIns="45720" rIns="91440" bIns="45720" anchor="t" anchorCtr="0" upright="1">
                                <a:spAutoFit/>
                              </wps:bodyPr>
                            </wps:wsp>
                          </wpg:wgp>
                        </a:graphicData>
                      </a:graphic>
                    </wp:inline>
                  </w:drawing>
                </mc:Choice>
                <mc:Fallback>
                  <w:pict>
                    <v:group w14:anchorId="2DCC4FFB" id="Group 10" o:spid="_x0000_s1026" style="width:239.15pt;height:497.8pt;mso-position-horizontal-relative:char;mso-position-vertical-relative:line" coordsize="30372,6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">
                      <v:shapetype id="_x0000_t202" coordsize="21600,21600" o:spt="202" path="m,l,21600r21600,l21600,xe">
                        <v:stroke joinstyle="miter"/>
                        <v:path gradientshapeok="t" o:connecttype="rect"/>
                      </v:shapetype>
                      <v:shape id="Text Box 71" o:spid="_x0000_s1027" type="#_x0000_t202" style="position:absolute;left:16344;width:14028;height:2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" filled="f" stroked="f">
                        <v:textbox style="layout-flow:vertical">
                          <w:txbxContent>
                            <w:sdt>
                              <w:sdtPr>
                                <w:id w:val="-361906815"/>
                                <w:placeholder>
                                  <w:docPart w:val="4D492584028845A6B3A5A83007195289"/>
                                </w:placeholder>
                                <w:temporary/>
                                <w:showingPlcHdr/>
                                <w15:appearance w15:val="hidden"/>
                              </w:sdtPr>
                              <w:sdtEndPr/>
                              <w:sdtContent>
                                <w:p w:rsidR="00D6621A" w:rsidRDefault="00D6621A" w:rsidP="00D6621A">
                                  <w:pPr>
                                    <w:pStyle w:val="Address"/>
                                  </w:pPr>
                                  <w:r>
                                    <w:t>Company Name</w:t>
                                  </w:r>
                                </w:p>
                                <w:p w:rsidR="00D6621A" w:rsidRDefault="00D6621A" w:rsidP="00D6621A">
                                  <w:pPr>
                                    <w:pStyle w:val="Address"/>
                                  </w:pPr>
                                  <w:r>
                                    <w:t>Street Address</w:t>
                                  </w:r>
                                </w:p>
                                <w:p w:rsidR="00D6621A" w:rsidRDefault="00D6621A" w:rsidP="00D6621A">
                                  <w:pPr>
                                    <w:pStyle w:val="Address"/>
                                  </w:pPr>
                                  <w:r>
                                    <w:t>Address 2</w:t>
                                  </w:r>
                                </w:p>
                                <w:p w:rsidR="00D6621A" w:rsidRDefault="00D6621A" w:rsidP="00D6621A">
                                  <w:pPr>
                                    <w:pStyle w:val="Address"/>
                                  </w:pPr>
                                  <w:r>
                                    <w:t>City, ST  ZIP Code</w:t>
                                  </w:r>
                                </w:p>
                                <w:p w:rsidR="00D6621A" w:rsidRDefault="00D6621A" w:rsidP="00D6621A">
                                  <w:pPr>
                                    <w:pStyle w:val="Address"/>
                                  </w:pPr>
                                  <w:r>
                                    <w:t>Phone (305) 555 0125</w:t>
                                  </w:r>
                                </w:p>
                                <w:p w:rsidR="00D6621A" w:rsidRPr="009838B7" w:rsidRDefault="00D6621A" w:rsidP="00D6621A">
                                  <w:pPr>
                                    <w:pStyle w:val="Address"/>
                                  </w:pPr>
                                  <w:r>
                                    <w:t>Fax (305) 555 0145</w:t>
                                  </w:r>
                                </w:p>
                              </w:sdtContent>
                            </w:sdt>
                          </w:txbxContent>
                        </v:textbox>
                      </v:shape>
                      <v:rect id="Rectangle 72" o:spid="_x0000_s1028" alt="stamp placeholder" style="position:absolute;left:19773;top:53816;width:8421;height:9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" filled="f" strokecolor="#cfcdcd [2894]" strokeweight="1pt"/>
                      <v:shape id="Text Box 73" o:spid="_x0000_s1029" type="#_x0000_t202" style="position:absolute;top:19335;width:7353;height:2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" filled="f" stroked="f">
                        <v:textbox style="layout-flow:vertical;mso-fit-shape-to-text:t">
                          <w:txbxContent>
                            <w:sdt>
                              <w:sdtPr>
                                <w:id w:val="1987499595"/>
                                <w:temporary/>
                                <w:showingPlcHdr/>
                                <w15:appearance w15:val="hidden"/>
                              </w:sdtPr>
                              <w:sdtEndPr/>
                              <w:sdtContent>
                                <w:p w:rsidR="00D6621A" w:rsidRDefault="00D6621A" w:rsidP="00D6621A">
                                  <w:pPr>
                                    <w:pStyle w:val="Address"/>
                                  </w:pPr>
                                  <w:r>
                                    <w:t>Recipient Name</w:t>
                                  </w:r>
                                </w:p>
                                <w:p w:rsidR="00D6621A" w:rsidRDefault="00D6621A" w:rsidP="00D6621A">
                                  <w:pPr>
                                    <w:pStyle w:val="Address"/>
                                  </w:pPr>
                                  <w:r>
                                    <w:t>Street Address</w:t>
                                  </w:r>
                                </w:p>
                                <w:p w:rsidR="00D6621A" w:rsidRDefault="00D6621A" w:rsidP="00D6621A">
                                  <w:pPr>
                                    <w:pStyle w:val="Address"/>
                                  </w:pPr>
                                  <w:r>
                                    <w:t>Address 2</w:t>
                                  </w:r>
                                </w:p>
                                <w:p w:rsidR="00D6621A" w:rsidRPr="00353E3A" w:rsidRDefault="00D6621A" w:rsidP="00D6621A">
                                  <w:pPr>
                                    <w:pStyle w:val="Address"/>
                                  </w:pPr>
                                  <w:r>
                                    <w:t>City, ST  ZIP Code</w:t>
                                  </w:r>
                                </w:p>
                              </w:sdtContent>
                            </w:sdt>
                          </w:txbxContent>
                        </v:textbox>
                      </v:shape>
                      <w10:anchorlock/>
                    </v:group>
                  </w:pict>
                </mc:Fallback>
              </mc:AlternateContent>
            </w:r>
          </w:p>
        </w:tc>
        <w:tc>
          <w:tcPr>
            <w:tcW w:w="5436" w:type="dxa"/>
            <w:vMerge w:val="restart"/>
          </w:tcPr>
          <w:p w:rsidR="00D6621A" w:rsidRDefault="00D6621A" w:rsidP="00E55F4A"/>
        </w:tc>
      </w:tr>
      <w:tr w:rsidR="0037314C" w:rsidTr="007E7135">
        <w:trPr>
          <w:trHeight w:val="560"/>
        </w:trPr>
        <w:tc>
          <w:tcPr>
            <w:tcW w:w="4680" w:type="dxa"/>
            <w:vMerge w:val="restart"/>
            <w:tcMar>
              <w:top w:w="3024" w:type="dxa"/>
            </w:tcMar>
          </w:tcPr>
          <w:p w:rsidR="00D6621A" w:rsidRPr="009838B7" w:rsidRDefault="008005FB" w:rsidP="00E55F4A">
            <w:pPr>
              <w:pStyle w:val="Heading1"/>
            </w:pPr>
            <w:sdt>
              <w:sdtPr>
                <w:id w:val="153876261"/>
                <w:placeholder>
                  <w:docPart w:val="E42FA60CE03C48789206C0F3383C3153"/>
                </w:placeholder>
                <w:temporary/>
                <w:showingPlcHdr/>
                <w15:appearance w15:val="hidden"/>
              </w:sdtPr>
              <w:sdtEndPr/>
              <w:sdtContent>
                <w:r w:rsidR="00D6621A" w:rsidRPr="009838B7">
                  <w:t>Overview Headline</w:t>
                </w:r>
              </w:sdtContent>
            </w:sdt>
          </w:p>
          <w:p w:rsidR="00D6621A" w:rsidRDefault="008005FB" w:rsidP="00E55F4A">
            <w:sdt>
              <w:sdtPr>
                <w:id w:val="-1955237328"/>
                <w:placeholder>
                  <w:docPart w:val="04142F7ABEED4C289E8003F722335277"/>
                </w:placeholder>
                <w:temporary/>
                <w:showingPlcHdr/>
                <w15:appearance w15:val="hidden"/>
              </w:sdtPr>
              <w:sdtEndPr/>
              <w:sdtContent>
                <w:r w:rsidR="00D6621A" w:rsidRPr="009838B7">
                  <w:t>When readers open the brochure, this is the first text they will see, making this a good place to briefly but effectively summarize the products or services that you offer. In other words, this is the introduction to your brochure, and what follows will be an elaboration of the general information that you place here. Make this text compelling and interesting so that readers will want to read the rest of the brochure. Be sure to keep the scope of this introduction narrow enough so that you can adequately cover the concepts you raise here in the limited space of the rest of the brochure.</w:t>
                </w:r>
              </w:sdtContent>
            </w:sdt>
          </w:p>
        </w:tc>
        <w:tc>
          <w:tcPr>
            <w:tcW w:w="7740" w:type="dxa"/>
            <w:vMerge/>
          </w:tcPr>
          <w:p w:rsidR="00D6621A" w:rsidRDefault="00D6621A" w:rsidP="00E55F4A"/>
        </w:tc>
        <w:tc>
          <w:tcPr>
            <w:tcW w:w="5436" w:type="dxa"/>
            <w:vMerge/>
          </w:tcPr>
          <w:p w:rsidR="00D6621A" w:rsidRDefault="00D6621A" w:rsidP="00E55F4A"/>
        </w:tc>
      </w:tr>
      <w:tr w:rsidR="0037314C" w:rsidTr="007E7135">
        <w:tc>
          <w:tcPr>
            <w:tcW w:w="4680" w:type="dxa"/>
            <w:vMerge/>
          </w:tcPr>
          <w:p w:rsidR="00D6621A" w:rsidRDefault="00D6621A" w:rsidP="00E55F4A"/>
        </w:tc>
        <w:tc>
          <w:tcPr>
            <w:tcW w:w="7740" w:type="dxa"/>
            <w:vMerge/>
          </w:tcPr>
          <w:p w:rsidR="00D6621A" w:rsidRDefault="00D6621A" w:rsidP="00E55F4A"/>
        </w:tc>
        <w:tc>
          <w:tcPr>
            <w:tcW w:w="5436" w:type="dxa"/>
            <w:tcMar>
              <w:left w:w="720" w:type="dxa"/>
            </w:tcMar>
          </w:tcPr>
          <w:p w:rsidR="00D6621A" w:rsidRDefault="008005FB" w:rsidP="00E55F4A">
            <w:pPr>
              <w:pStyle w:val="Title"/>
            </w:pPr>
            <w:sdt>
              <w:sdtPr>
                <w:id w:val="1600991128"/>
                <w:placeholder>
                  <w:docPart w:val="D078B675337F43639C1A321216AD1AF4"/>
                </w:placeholder>
                <w:temporary/>
                <w:showingPlcHdr/>
                <w15:appearance w15:val="hidden"/>
              </w:sdtPr>
              <w:sdtEndPr/>
              <w:sdtContent>
                <w:r w:rsidR="00D6621A" w:rsidRPr="007313AB">
                  <w:t>COMPANY NAME</w:t>
                </w:r>
              </w:sdtContent>
            </w:sdt>
          </w:p>
          <w:p w:rsidR="00D6621A" w:rsidRPr="007313AB" w:rsidRDefault="008005FB" w:rsidP="00E55F4A">
            <w:pPr>
              <w:pStyle w:val="Heading3"/>
            </w:pPr>
            <w:sdt>
              <w:sdtPr>
                <w:id w:val="306602211"/>
                <w:placeholder>
                  <w:docPart w:val="267090446A4B4E228E6C048364E586E3"/>
                </w:placeholder>
                <w:temporary/>
                <w:showingPlcHdr/>
                <w15:appearance w15:val="hidden"/>
              </w:sdtPr>
              <w:sdtEndPr/>
              <w:sdtContent>
                <w:r w:rsidR="00D6621A" w:rsidRPr="007313AB">
                  <w:t>Your business tag line here</w:t>
                </w:r>
              </w:sdtContent>
            </w:sdt>
          </w:p>
          <w:p w:rsidR="00D6621A" w:rsidRDefault="008005FB" w:rsidP="00E55F4A">
            <w:pPr>
              <w:pStyle w:val="Subtitle"/>
            </w:pPr>
            <w:sdt>
              <w:sdtPr>
                <w:id w:val="-1591618301"/>
                <w:placeholder>
                  <w:docPart w:val="506A9C5A396C4F5B930E6FF87AB39C8B"/>
                </w:placeholder>
                <w:temporary/>
                <w:showingPlcHdr/>
                <w15:appearance w15:val="hidden"/>
              </w:sdtPr>
              <w:sdtEndPr/>
              <w:sdtContent>
                <w:r w:rsidR="00D6621A" w:rsidRPr="007313AB">
                  <w:t>Web site address</w:t>
                </w:r>
              </w:sdtContent>
            </w:sdt>
          </w:p>
          <w:p w:rsidR="00D6621A" w:rsidRPr="007313AB" w:rsidRDefault="00D6621A" w:rsidP="00E55F4A">
            <w:r>
              <w:rPr>
                <w:noProof/>
              </w:rPr>
              <w:drawing>
                <wp:inline distT="0" distB="0" distL="0" distR="0" wp14:anchorId="348B13B8" wp14:editId="56803F73">
                  <wp:extent cx="922321" cy="400470"/>
                  <wp:effectExtent l="0" t="0" r="0" b="0"/>
                  <wp:docPr id="1" name="Graphic 1"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922321" cy="400470"/>
                          </a:xfrm>
                          <a:prstGeom prst="rect">
                            <a:avLst/>
                          </a:prstGeom>
                        </pic:spPr>
                      </pic:pic>
                    </a:graphicData>
                  </a:graphic>
                </wp:inline>
              </w:drawing>
            </w:r>
          </w:p>
        </w:tc>
      </w:tr>
    </w:tbl>
    <w:p w:rsidR="0037314C" w:rsidRDefault="00B73BB4" w:rsidP="005F72E4">
      <w:r>
        <w:rPr>
          <w:noProof/>
        </w:rPr>
        <mc:AlternateContent>
          <mc:Choice Requires="wpg">
            <w:drawing>
              <wp:anchor distT="0" distB="0" distL="114300" distR="114300" simplePos="0" relativeHeight="251659264" behindDoc="0" locked="1" layoutInCell="1" allowOverlap="1" wp14:anchorId="4E5853D4" wp14:editId="7A4F767E">
                <wp:simplePos x="0" y="0"/>
                <wp:positionH relativeFrom="page">
                  <wp:align>center</wp:align>
                </wp:positionH>
                <wp:positionV relativeFrom="page">
                  <wp:posOffset>7214870</wp:posOffset>
                </wp:positionV>
                <wp:extent cx="11904980" cy="338328"/>
                <wp:effectExtent l="0" t="0" r="635" b="5080"/>
                <wp:wrapNone/>
                <wp:docPr id="85" name="Group 123" descr="graphic line det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4980" cy="338328"/>
                          <a:chOff x="467" y="14190"/>
                          <a:chExt cx="23526" cy="868"/>
                        </a:xfrm>
                      </wpg:grpSpPr>
                      <wps:wsp>
                        <wps:cNvPr id="86" name="Rectangle 122"/>
                        <wps:cNvSpPr>
                          <a:spLocks noChangeArrowheads="1"/>
                        </wps:cNvSpPr>
                        <wps:spPr bwMode="auto">
                          <a:xfrm flipV="1">
                            <a:off x="467" y="14190"/>
                            <a:ext cx="23526" cy="696"/>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21"/>
                        <wps:cNvSpPr>
                          <a:spLocks noChangeArrowheads="1"/>
                        </wps:cNvSpPr>
                        <wps:spPr bwMode="auto">
                          <a:xfrm flipV="1">
                            <a:off x="467" y="14886"/>
                            <a:ext cx="23526" cy="172"/>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93000</wp14:pctWidth>
                </wp14:sizeRelH>
                <wp14:sizeRelV relativeFrom="page">
                  <wp14:pctHeight>0</wp14:pctHeight>
                </wp14:sizeRelV>
              </wp:anchor>
            </w:drawing>
          </mc:Choice>
          <mc:Fallback>
            <w:pict>
              <v:group w14:anchorId="2BA27F1C" id="Group 123" o:spid="_x0000_s1026" alt="graphic line details" style="position:absolute;margin-left:0;margin-top:568.1pt;width:937.4pt;height:26.65pt;z-index:251659264;mso-width-percent:930;mso-position-horizontal:center;mso-position-horizontal-relative:page;mso-position-vertical-relative:page;mso-width-percent:930" coordorigin="467,14190" coordsize="235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">
                <v:rect id="Rectangle 122" o:spid="_x0000_s1027" style="position:absolute;left:467;top:14190;width:23526;height:69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" fillcolor="#26bfce [3204]" stroked="f"/>
                <v:rect id="Rectangle 121" o:spid="_x0000_s1028" style="position:absolute;left:467;top:14886;width:23526;height:17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" fillcolor="#ffc000 [3207]" stroked="f"/>
                <w10:wrap anchorx="page" anchory="page"/>
                <w10:anchorlock/>
              </v:group>
            </w:pict>
          </mc:Fallback>
        </mc:AlternateContent>
      </w:r>
      <w:r w:rsidR="00851B12">
        <w:br w:type="page"/>
      </w:r>
    </w:p>
    <w:p w:rsidR="0037314C" w:rsidRDefault="004539C0" w:rsidP="0037314C">
      <w:pPr>
        <w:pStyle w:val="Header"/>
      </w:pPr>
      <w:r>
        <w:rPr>
          <w:noProof/>
        </w:rPr>
        <w:lastRenderedPageBreak/>
        <mc:AlternateContent>
          <mc:Choice Requires="wpg">
            <w:drawing>
              <wp:anchor distT="0" distB="0" distL="114300" distR="114300" simplePos="0" relativeHeight="251666432" behindDoc="1" locked="1" layoutInCell="1" allowOverlap="1" wp14:anchorId="67BA69B8" wp14:editId="3FB3DF29">
                <wp:simplePos x="0" y="0"/>
                <mc:AlternateContent>
                  <mc:Choice Requires="wp14">
                    <wp:positionH relativeFrom="page">
                      <wp14:pctPosHOffset>71000</wp14:pctPosHOffset>
                    </wp:positionH>
                  </mc:Choice>
                  <mc:Fallback>
                    <wp:positionH relativeFrom="page">
                      <wp:posOffset>9088755</wp:posOffset>
                    </wp:positionH>
                  </mc:Fallback>
                </mc:AlternateContent>
                <mc:AlternateContent>
                  <mc:Choice Requires="wp14">
                    <wp:positionV relativeFrom="page">
                      <wp14:pctPosVOffset>46000</wp14:pctPosVOffset>
                    </wp:positionV>
                  </mc:Choice>
                  <mc:Fallback>
                    <wp:positionV relativeFrom="page">
                      <wp:posOffset>3575050</wp:posOffset>
                    </wp:positionV>
                  </mc:Fallback>
                </mc:AlternateContent>
                <wp:extent cx="3200400" cy="3200400"/>
                <wp:effectExtent l="0" t="0" r="0" b="0"/>
                <wp:wrapNone/>
                <wp:docPr id="41" name="Group 41" descr="circles design graphic"/>
                <wp:cNvGraphicFramePr/>
                <a:graphic xmlns:a="http://schemas.openxmlformats.org/drawingml/2006/main">
                  <a:graphicData uri="http://schemas.microsoft.com/office/word/2010/wordprocessingGroup">
                    <wpg:wgp>
                      <wpg:cNvGrpSpPr/>
                      <wpg:grpSpPr>
                        <a:xfrm>
                          <a:off x="0" y="0"/>
                          <a:ext cx="3200400" cy="3200400"/>
                          <a:chOff x="0" y="0"/>
                          <a:chExt cx="2686050" cy="2686050"/>
                        </a:xfrm>
                      </wpg:grpSpPr>
                      <wps:wsp>
                        <wps:cNvPr id="38" name="Oval 120"/>
                        <wps:cNvSpPr>
                          <a:spLocks noChangeArrowheads="1"/>
                        </wps:cNvSpPr>
                        <wps:spPr bwMode="auto">
                          <a:xfrm>
                            <a:off x="2009775" y="38100"/>
                            <a:ext cx="577215" cy="577215"/>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Oval 119"/>
                        <wps:cNvSpPr>
                          <a:spLocks noChangeArrowheads="1"/>
                        </wps:cNvSpPr>
                        <wps:spPr bwMode="auto">
                          <a:xfrm>
                            <a:off x="0" y="0"/>
                            <a:ext cx="2686050" cy="2686050"/>
                          </a:xfrm>
                          <a:prstGeom prst="ellipse">
                            <a:avLst/>
                          </a:prstGeom>
                          <a:solidFill>
                            <a:schemeClr val="accent1">
                              <a:alpha val="76000"/>
                            </a:schemeClr>
                          </a:solidFill>
                          <a:ln>
                            <a:noFill/>
                          </a:ln>
                        </wps:spPr>
                        <wps:txbx>
                          <w:txbxContent>
                            <w:p w:rsidR="004539C0" w:rsidRPr="002C16E4" w:rsidRDefault="008005FB" w:rsidP="002C16E4">
                              <w:pPr>
                                <w:pStyle w:val="Highlight"/>
                              </w:pPr>
                              <w:sdt>
                                <w:sdtPr>
                                  <w:id w:val="1946415792"/>
                                  <w:temporary/>
                                  <w:showingPlcHdr/>
                                  <w15:appearance w15:val="hidden"/>
                                </w:sdtPr>
                                <w:sdtEndPr/>
                                <w:sdtContent>
                                  <w:r w:rsidR="004539C0" w:rsidRPr="002C16E4">
                                    <w:t>You can use this space to give readers clear instructions for the steps that you hope they will take next. It may be a number that you want them to call, a Web site that you want them to visit, or information that you want them to fill out. Whatever the case, this information should be clear, brief, and engaging enough to motivate readers to make the decision to move forward.</w:t>
                                  </w:r>
                                </w:sdtContent>
                              </w:sdt>
                            </w:p>
                          </w:txbxContent>
                        </wps:txbx>
                        <wps:bodyPr rot="0" vert="horz" wrap="square" lIns="0" tIns="0" rIns="0" bIns="0" anchor="ctr" anchorCtr="0" upright="1">
                          <a:noAutofit/>
                        </wps:bodyPr>
                      </wps:wsp>
                      <wps:wsp>
                        <wps:cNvPr id="40" name="Oval 120"/>
                        <wps:cNvSpPr>
                          <a:spLocks noChangeArrowheads="1"/>
                        </wps:cNvSpPr>
                        <wps:spPr bwMode="auto">
                          <a:xfrm>
                            <a:off x="257175" y="2276475"/>
                            <a:ext cx="390525" cy="390525"/>
                          </a:xfrm>
                          <a:prstGeom prst="ellipse">
                            <a:avLst/>
                          </a:prstGeom>
                          <a:solidFill>
                            <a:schemeClr val="accent4"/>
                          </a:solidFill>
                          <a:ln>
                            <a:noFill/>
                          </a:ln>
                        </wps:spPr>
                        <wps:bodyPr rot="0" vert="horz" wrap="square" lIns="91440" tIns="45720" rIns="91440" bIns="45720" anchor="t" anchorCtr="0" upright="1">
                          <a:noAutofit/>
                        </wps:bodyPr>
                      </wps:wsp>
                    </wpg:wgp>
                  </a:graphicData>
                </a:graphic>
              </wp:anchor>
            </w:drawing>
          </mc:Choice>
          <mc:Fallback>
            <w:pict>
              <v:group w14:anchorId="67BA69B8" id="Group 41" o:spid="_x0000_s1030" alt="circles design graphic" style="position:absolute;margin-left:0;margin-top:0;width:252pt;height:252pt;z-index:-251650048;mso-left-percent:710;mso-top-percent:460;mso-position-horizontal-relative:page;mso-position-vertical-relative:page;mso-left-percent:710;mso-top-percent:460" coordsize="26860,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">
                <v:oval id="Oval 120" o:spid="_x0000_s1031" style="position:absolute;left:20097;top:381;width:5772;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" fillcolor="#f78f2f [3205]" stroked="f"/>
                <v:oval id="Oval 119" o:spid="_x0000_s1032" style="position:absolute;width:26860;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" fillcolor="#26bfce [3204]" stroked="f">
                  <v:fill opacity="49858f"/>
                  <v:textbox inset="0,0,0,0">
                    <w:txbxContent>
                      <w:p w:rsidR="004539C0" w:rsidRPr="002C16E4" w:rsidRDefault="008005FB" w:rsidP="002C16E4">
                        <w:pPr>
                          <w:pStyle w:val="Highlight"/>
                        </w:pPr>
                        <w:sdt>
                          <w:sdtPr>
                            <w:id w:val="1946415792"/>
                            <w:temporary/>
                            <w:showingPlcHdr/>
                            <w15:appearance w15:val="hidden"/>
                          </w:sdtPr>
                          <w:sdtEndPr/>
                          <w:sdtContent>
                            <w:r w:rsidR="004539C0" w:rsidRPr="002C16E4">
                              <w:t>You can use this space to give readers clear instructions for the steps that you hope they will take next. It may be a number that you want them to call, a Web site that you want them to visit, or information that you want them to fill out. Whatever the case, this information should be clear, brief, and engaging enough to motivate readers to make the decision to move forward.</w:t>
                            </w:r>
                          </w:sdtContent>
                        </w:sdt>
                      </w:p>
                    </w:txbxContent>
                  </v:textbox>
                </v:oval>
                <v:oval id="Oval 120" o:spid="_x0000_s1033" style="position:absolute;left:2571;top:22764;width:390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" fillcolor="#ffc000 [3207]" stroked="f"/>
                <w10:wrap anchorx="page" anchory="page"/>
                <w10:anchorlock/>
              </v:group>
            </w:pict>
          </mc:Fallback>
        </mc:AlternateContent>
      </w:r>
      <w:r w:rsidR="0037314C">
        <w:rPr>
          <w:noProof/>
        </w:rPr>
        <mc:AlternateContent>
          <mc:Choice Requires="wpg">
            <w:drawing>
              <wp:anchor distT="0" distB="0" distL="114300" distR="114300" simplePos="0" relativeHeight="251660288" behindDoc="1" locked="1" layoutInCell="1" allowOverlap="1" wp14:anchorId="20E9831C" wp14:editId="4C808A89">
                <wp:simplePos x="0" y="0"/>
                <mc:AlternateContent>
                  <mc:Choice Requires="wp14">
                    <wp:positionH relativeFrom="page">
                      <wp14:pctPosHOffset>-3000</wp14:pctPosHOffset>
                    </wp:positionH>
                  </mc:Choice>
                  <mc:Fallback>
                    <wp:positionH relativeFrom="page">
                      <wp:posOffset>-383540</wp:posOffset>
                    </wp:positionH>
                  </mc:Fallback>
                </mc:AlternateContent>
                <mc:AlternateContent>
                  <mc:Choice Requires="wp14">
                    <wp:positionV relativeFrom="page">
                      <wp14:pctPosVOffset>-4000</wp14:pctPosVOffset>
                    </wp:positionV>
                  </mc:Choice>
                  <mc:Fallback>
                    <wp:positionV relativeFrom="page">
                      <wp:posOffset>-310515</wp:posOffset>
                    </wp:positionV>
                  </mc:Fallback>
                </mc:AlternateContent>
                <wp:extent cx="2002536" cy="2185416"/>
                <wp:effectExtent l="0" t="0" r="0" b="5715"/>
                <wp:wrapNone/>
                <wp:docPr id="44" name="Group 44" descr="circles design"/>
                <wp:cNvGraphicFramePr/>
                <a:graphic xmlns:a="http://schemas.openxmlformats.org/drawingml/2006/main">
                  <a:graphicData uri="http://schemas.microsoft.com/office/word/2010/wordprocessingGroup">
                    <wpg:wgp>
                      <wpg:cNvGrpSpPr/>
                      <wpg:grpSpPr>
                        <a:xfrm>
                          <a:off x="0" y="0"/>
                          <a:ext cx="2002536" cy="2185416"/>
                          <a:chOff x="0" y="0"/>
                          <a:chExt cx="2002155" cy="2183130"/>
                        </a:xfrm>
                      </wpg:grpSpPr>
                      <wps:wsp>
                        <wps:cNvPr id="2" name="Oval 120"/>
                        <wps:cNvSpPr>
                          <a:spLocks noChangeArrowheads="1"/>
                        </wps:cNvSpPr>
                        <wps:spPr bwMode="auto">
                          <a:xfrm>
                            <a:off x="942975" y="1123950"/>
                            <a:ext cx="1059180" cy="1059180"/>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Oval 119"/>
                        <wps:cNvSpPr>
                          <a:spLocks noChangeArrowheads="1"/>
                        </wps:cNvSpPr>
                        <wps:spPr bwMode="auto">
                          <a:xfrm>
                            <a:off x="0" y="0"/>
                            <a:ext cx="1591310" cy="1591310"/>
                          </a:xfrm>
                          <a:prstGeom prst="ellipse">
                            <a:avLst/>
                          </a:prstGeom>
                          <a:solidFill>
                            <a:schemeClr val="accent1">
                              <a:alpha val="76000"/>
                            </a:schemeClr>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7E7FC7" id="Group 44" o:spid="_x0000_s1026" alt="circles design" style="position:absolute;margin-left:0;margin-top:0;width:157.7pt;height:172.1pt;z-index:-251656192;mso-left-percent:-30;mso-top-percent:-40;mso-position-horizontal-relative:page;mso-position-vertical-relative:page;mso-left-percent:-30;mso-top-percent:-40;mso-width-relative:margin;mso-height-relative:margin" coordsize="20021,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">
                <v:oval id="Oval 120" o:spid="_x0000_s1027" style="position:absolute;left:9429;top:11239;width:10592;height:10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" fillcolor="#f78f2f [3205]" stroked="f"/>
                <v:oval id="Oval 119" o:spid="_x0000_s1028" style="position:absolute;width:15913;height:1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" fillcolor="#26bfce [3204]" stroked="f">
                  <v:fill opacity="49858f"/>
                </v:oval>
                <w10:wrap anchorx="page" anchory="page"/>
                <w10:anchorlock/>
              </v:group>
            </w:pict>
          </mc:Fallback>
        </mc:AlternateContent>
      </w:r>
    </w:p>
    <w:tbl>
      <w:tblPr>
        <w:tblW w:w="5000" w:type="pct"/>
        <w:tblLayout w:type="fixed"/>
        <w:tblCellMar>
          <w:left w:w="0" w:type="dxa"/>
          <w:right w:w="0" w:type="dxa"/>
        </w:tblCellMar>
        <w:tblLook w:val="04A0" w:firstRow="1" w:lastRow="0" w:firstColumn="1" w:lastColumn="0" w:noHBand="0" w:noVBand="1"/>
      </w:tblPr>
      <w:tblGrid>
        <w:gridCol w:w="1800"/>
        <w:gridCol w:w="4488"/>
        <w:gridCol w:w="6051"/>
        <w:gridCol w:w="5517"/>
      </w:tblGrid>
      <w:tr w:rsidR="00C218D0" w:rsidTr="0031046A">
        <w:tc>
          <w:tcPr>
            <w:tcW w:w="1800" w:type="dxa"/>
            <w:tcMar>
              <w:top w:w="720" w:type="dxa"/>
            </w:tcMar>
          </w:tcPr>
          <w:p w:rsidR="00C218D0" w:rsidRDefault="00C218D0" w:rsidP="004539C0">
            <w:pPr>
              <w:pStyle w:val="Heading2"/>
            </w:pPr>
          </w:p>
        </w:tc>
        <w:tc>
          <w:tcPr>
            <w:tcW w:w="4488" w:type="dxa"/>
            <w:tcMar>
              <w:right w:w="720" w:type="dxa"/>
            </w:tcMar>
          </w:tcPr>
          <w:p w:rsidR="00C218D0" w:rsidRDefault="008005FB" w:rsidP="004539C0">
            <w:pPr>
              <w:pStyle w:val="Heading2"/>
            </w:pPr>
            <w:sdt>
              <w:sdtPr>
                <w:id w:val="62460839"/>
                <w:placeholder>
                  <w:docPart w:val="4BE77C71E2584FDB9BE7B718C11F76D6"/>
                </w:placeholder>
                <w:temporary/>
                <w:showingPlcHdr/>
                <w15:appearance w15:val="hidden"/>
              </w:sdtPr>
              <w:sdtEndPr/>
              <w:sdtContent>
                <w:r w:rsidR="00C218D0" w:rsidRPr="00B73BB4">
                  <w:t>Printing This Brochure</w:t>
                </w:r>
              </w:sdtContent>
            </w:sdt>
          </w:p>
        </w:tc>
        <w:tc>
          <w:tcPr>
            <w:tcW w:w="6051" w:type="dxa"/>
            <w:vMerge w:val="restart"/>
          </w:tcPr>
          <w:p w:rsidR="00C218D0" w:rsidRDefault="00C218D0" w:rsidP="0031046A">
            <w:pPr>
              <w:pStyle w:val="Header"/>
            </w:pPr>
            <w:r>
              <w:rPr>
                <w:noProof/>
              </w:rPr>
              <mc:AlternateContent>
                <mc:Choice Requires="wps">
                  <w:drawing>
                    <wp:inline distT="0" distB="0" distL="0" distR="0" wp14:anchorId="57AA2D66" wp14:editId="5CB7949E">
                      <wp:extent cx="3543300" cy="59817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981700"/>
                              </a:xfrm>
                              <a:prstGeom prst="rect">
                                <a:avLst/>
                              </a:prstGeom>
                              <a:noFill/>
                              <a:ln w="9525">
                                <a:noFill/>
                                <a:miter lim="800000"/>
                                <a:headEnd/>
                                <a:tailEnd/>
                              </a:ln>
                            </wps:spPr>
                            <wps:linkedTxbx id="4" seq="1"/>
                            <wps:bodyPr rot="0" vert="horz" wrap="square" lIns="0" tIns="0" rIns="0" bIns="0" anchor="t" anchorCtr="0">
                              <a:noAutofit/>
                            </wps:bodyPr>
                          </wps:wsp>
                        </a:graphicData>
                      </a:graphic>
                    </wp:inline>
                  </w:drawing>
                </mc:Choice>
                <mc:Fallback>
                  <w:pict>
                    <v:shape w14:anchorId="57AA2D66" id="Text Box 2" o:spid="_x0000_s1034" type="#_x0000_t202" style="width:279pt;height: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" filled="f" stroked="f">
                      <v:textbox style="mso-next-textbox:#_x0000_s1035" inset="0,0,0,0">
                        <w:txbxContent/>
                      </v:textbox>
                      <w10:anchorlock/>
                    </v:shape>
                  </w:pict>
                </mc:Fallback>
              </mc:AlternateContent>
            </w:r>
          </w:p>
        </w:tc>
        <w:tc>
          <w:tcPr>
            <w:tcW w:w="5517" w:type="dxa"/>
            <w:vMerge w:val="restart"/>
          </w:tcPr>
          <w:p w:rsidR="00C218D0" w:rsidRDefault="00C218D0" w:rsidP="0031046A">
            <w:pPr>
              <w:jc w:val="right"/>
            </w:pPr>
            <w:r>
              <w:rPr>
                <w:noProof/>
              </w:rPr>
              <mc:AlternateContent>
                <mc:Choice Requires="wps">
                  <w:drawing>
                    <wp:inline distT="0" distB="0" distL="0" distR="0" wp14:anchorId="5D25372B" wp14:editId="09CD6205">
                      <wp:extent cx="3095625" cy="2018050"/>
                      <wp:effectExtent l="0" t="0" r="9525" b="12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018050"/>
                              </a:xfrm>
                              <a:prstGeom prst="rect">
                                <a:avLst/>
                              </a:prstGeom>
                              <a:noFill/>
                              <a:ln w="9525">
                                <a:noFill/>
                                <a:miter lim="800000"/>
                                <a:headEnd/>
                                <a:tailEnd/>
                              </a:ln>
                            </wps:spPr>
                            <wps:linkedTxbx id="4" seq="2"/>
                            <wps:bodyPr rot="0" vert="horz" wrap="square" lIns="0" tIns="0" rIns="0" bIns="0" anchor="t" anchorCtr="0">
                              <a:noAutofit/>
                            </wps:bodyPr>
                          </wps:wsp>
                        </a:graphicData>
                      </a:graphic>
                    </wp:inline>
                  </w:drawing>
                </mc:Choice>
                <mc:Fallback>
                  <w:pict>
                    <v:shape w14:anchorId="5D25372B" id="_x0000_s1035" type="#_x0000_t202" style="width:243.75pt;height:1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" filled="f" stroked="f">
                      <v:textbox inset="0,0,0,0">
                        <w:txbxContent/>
                      </v:textbox>
                      <w10:anchorlock/>
                    </v:shape>
                  </w:pict>
                </mc:Fallback>
              </mc:AlternateContent>
            </w:r>
          </w:p>
        </w:tc>
      </w:tr>
      <w:tr w:rsidR="004539C0" w:rsidTr="00A30409">
        <w:trPr>
          <w:trHeight w:val="4635"/>
        </w:trPr>
        <w:tc>
          <w:tcPr>
            <w:tcW w:w="6288" w:type="dxa"/>
            <w:gridSpan w:val="2"/>
            <w:tcMar>
              <w:top w:w="432" w:type="dxa"/>
            </w:tcMar>
          </w:tcPr>
          <w:p w:rsidR="004539C0" w:rsidRDefault="004539C0" w:rsidP="0031046A">
            <w:pPr>
              <w:pStyle w:val="Header"/>
              <w:rPr>
                <w:noProof/>
              </w:rPr>
            </w:pPr>
            <w:r>
              <w:rPr>
                <w:noProof/>
              </w:rPr>
              <mc:AlternateContent>
                <mc:Choice Requires="wps">
                  <w:drawing>
                    <wp:inline distT="0" distB="0" distL="0" distR="0" wp14:anchorId="764CA775" wp14:editId="7231531B">
                      <wp:extent cx="3071464" cy="4838700"/>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64" cy="4838700"/>
                              </a:xfrm>
                              <a:prstGeom prst="rect">
                                <a:avLst/>
                              </a:prstGeom>
                              <a:noFill/>
                              <a:ln w="9525">
                                <a:noFill/>
                                <a:miter lim="800000"/>
                                <a:headEnd/>
                                <a:tailEnd/>
                              </a:ln>
                            </wps:spPr>
                            <wps:txbx id="4">
                              <w:txbxContent>
                                <w:p w:rsidR="004539C0" w:rsidRDefault="008005FB" w:rsidP="004539C0">
                                  <w:sdt>
                                    <w:sdtPr>
                                      <w:id w:val="-1372462243"/>
                                      <w:temporary/>
                                      <w:showingPlcHdr/>
                                      <w15:appearance w15:val="hidden"/>
                                    </w:sdtPr>
                                    <w:sdtEndPr/>
                                    <w:sdtContent>
                                      <w:r w:rsidR="001272E5" w:rsidRPr="00B73BB4">
                                        <w:t>This brochure prints onto Legal-size paper (8.5 x 14), which you then fold into thirds. The brochure consists of two pages that are designed to print front and back (double-sided) on a single sheet of paper. There are two ways that you can print the brochure:</w:t>
                                      </w:r>
                                    </w:sdtContent>
                                  </w:sdt>
                                </w:p>
                                <w:p w:rsidR="004539C0" w:rsidRDefault="008005FB" w:rsidP="004539C0">
                                  <w:pPr>
                                    <w:pStyle w:val="ListBullet"/>
                                  </w:pPr>
                                  <w:sdt>
                                    <w:sdtPr>
                                      <w:rPr>
                                        <w:rStyle w:val="Strong"/>
                                      </w:rPr>
                                      <w:id w:val="-1067252696"/>
                                      <w:temporary/>
                                      <w:showingPlcHdr/>
                                      <w15:appearance w15:val="hidden"/>
                                    </w:sdtPr>
                                    <w:sdtEndPr>
                                      <w:rPr>
                                        <w:rStyle w:val="Strong"/>
                                      </w:rPr>
                                    </w:sdtEndPr>
                                    <w:sdtContent>
                                      <w:r w:rsidR="001272E5" w:rsidRPr="002E4027">
                                        <w:rPr>
                                          <w:rStyle w:val="Strong"/>
                                        </w:rPr>
                                        <w:t>Print it on separate sheets of paper.</w:t>
                                      </w:r>
                                    </w:sdtContent>
                                  </w:sdt>
                                  <w:r w:rsidR="004539C0">
                                    <w:t xml:space="preserve"> </w:t>
                                  </w:r>
                                  <w:sdt>
                                    <w:sdtPr>
                                      <w:id w:val="-1396346839"/>
                                      <w:temporary/>
                                      <w:showingPlcHdr/>
                                      <w15:appearance w15:val="hidden"/>
                                    </w:sdtPr>
                                    <w:sdtEndPr/>
                                    <w:sdtContent>
                                      <w:r w:rsidR="001272E5">
                                        <w:t>After doing so, you take them to a copy business and ask it to print the two sheets double-sided onto one sheet.</w:t>
                                      </w:r>
                                    </w:sdtContent>
                                  </w:sdt>
                                </w:p>
                                <w:p w:rsidR="004539C0" w:rsidRDefault="008005FB" w:rsidP="004539C0">
                                  <w:pPr>
                                    <w:pStyle w:val="ListBullet"/>
                                  </w:pPr>
                                  <w:sdt>
                                    <w:sdtPr>
                                      <w:rPr>
                                        <w:rStyle w:val="Strong"/>
                                      </w:rPr>
                                      <w:id w:val="895631308"/>
                                      <w:temporary/>
                                      <w:showingPlcHdr/>
                                      <w15:appearance w15:val="hidden"/>
                                    </w:sdtPr>
                                    <w:sdtEndPr>
                                      <w:rPr>
                                        <w:rStyle w:val="Strong"/>
                                      </w:rPr>
                                    </w:sdtEndPr>
                                    <w:sdtContent>
                                      <w:r w:rsidR="001272E5" w:rsidRPr="002E4027">
                                        <w:rPr>
                                          <w:rStyle w:val="Strong"/>
                                        </w:rPr>
                                        <w:t>Print it directly onto one sheet, double-sided.</w:t>
                                      </w:r>
                                    </w:sdtContent>
                                  </w:sdt>
                                  <w:r w:rsidR="004539C0">
                                    <w:t xml:space="preserve"> </w:t>
                                  </w:r>
                                  <w:sdt>
                                    <w:sdtPr>
                                      <w:id w:val="-1215581997"/>
                                      <w:temporary/>
                                      <w:showingPlcHdr/>
                                      <w15:appearance w15:val="hidden"/>
                                    </w:sdtPr>
                                    <w:sdtEndPr/>
                                    <w:sdtContent>
                                      <w:r w:rsidR="004539C0">
                                        <w:t xml:space="preserve">You can do this automatically or manually. To do it automatically, you must have a printer capable of printing on both sides of a sheet of paper. Before printing, set the printer properties to print on both sides of the page by clicking </w:t>
                                      </w:r>
                                      <w:r w:rsidR="004539C0" w:rsidRPr="002E4027">
                                        <w:rPr>
                                          <w:rStyle w:val="Strong"/>
                                        </w:rPr>
                                        <w:t>Print</w:t>
                                      </w:r>
                                      <w:r w:rsidR="004539C0">
                                        <w:t xml:space="preserve"> on the </w:t>
                                      </w:r>
                                      <w:r w:rsidR="004539C0" w:rsidRPr="00F405DD">
                                        <w:rPr>
                                          <w:b/>
                                        </w:rPr>
                                        <w:t>File</w:t>
                                      </w:r>
                                      <w:r w:rsidR="004539C0">
                                        <w:t xml:space="preserve"> menu, clicking </w:t>
                                      </w:r>
                                      <w:r w:rsidR="004539C0" w:rsidRPr="00F405DD">
                                        <w:rPr>
                                          <w:b/>
                                        </w:rPr>
                                        <w:t>Properties</w:t>
                                      </w:r>
                                      <w:r w:rsidR="004539C0">
                                        <w:t xml:space="preserve">, and then on the </w:t>
                                      </w:r>
                                      <w:r w:rsidR="004539C0" w:rsidRPr="00F405DD">
                                        <w:rPr>
                                          <w:b/>
                                        </w:rPr>
                                        <w:t>Layout</w:t>
                                      </w:r>
                                      <w:r w:rsidR="004539C0">
                                        <w:t xml:space="preserve"> tab clicking </w:t>
                                      </w:r>
                                      <w:r w:rsidR="004539C0" w:rsidRPr="00F405DD">
                                        <w:rPr>
                                          <w:b/>
                                        </w:rPr>
                                        <w:t>Flip on Short Edge</w:t>
                                      </w:r>
                                      <w:r w:rsidR="004539C0">
                                        <w:t xml:space="preserve"> under </w:t>
                                      </w:r>
                                      <w:r w:rsidR="004539C0" w:rsidRPr="00F405DD">
                                        <w:rPr>
                                          <w:b/>
                                        </w:rPr>
                                        <w:t>Print on Both Sides</w:t>
                                      </w:r>
                                      <w:r w:rsidR="004539C0">
                                        <w:t>. To print double-sided manually, feed a sheet of paper through the manual feed tray of your printer, printing the first page, and then feed the same sheet through the manual feed tray again, printing the second page on the other side. For more information, refer to the documentation for your printer.</w:t>
                                      </w:r>
                                    </w:sdtContent>
                                  </w:sdt>
                                </w:p>
                                <w:p w:rsidR="004539C0" w:rsidRDefault="008005FB" w:rsidP="004539C0">
                                  <w:pPr>
                                    <w:pStyle w:val="Heading2"/>
                                  </w:pPr>
                                  <w:sdt>
                                    <w:sdtPr>
                                      <w:id w:val="-470365194"/>
                                      <w:temporary/>
                                      <w:showingPlcHdr/>
                                      <w15:appearance w15:val="hidden"/>
                                    </w:sdtPr>
                                    <w:sdtEndPr/>
                                    <w:sdtContent>
                                      <w:r w:rsidR="004539C0">
                                        <w:t>Structuring Your Content</w:t>
                                      </w:r>
                                    </w:sdtContent>
                                  </w:sdt>
                                </w:p>
                                <w:p w:rsidR="004539C0" w:rsidRDefault="008005FB" w:rsidP="004539C0">
                                  <w:sdt>
                                    <w:sdtPr>
                                      <w:id w:val="74404805"/>
                                      <w:temporary/>
                                      <w:showingPlcHdr/>
                                      <w15:appearance w15:val="hidden"/>
                                    </w:sdtPr>
                                    <w:sdtEndPr/>
                                    <w:sdtContent>
                                      <w:r w:rsidR="004539C0">
                                        <w:t>You have a number of alternatives for organizing the content of your brochure. You might choose to devote each column to a separate point or theme, such as “quality” or “value.” Remember, these points should tie in with your introductory text on the first page of the brochure.</w:t>
                                      </w:r>
                                    </w:sdtContent>
                                  </w:sdt>
                                </w:p>
                                <w:p w:rsidR="004539C0" w:rsidRDefault="008005FB" w:rsidP="004539C0">
                                  <w:pPr>
                                    <w:pStyle w:val="Heading2"/>
                                  </w:pPr>
                                  <w:sdt>
                                    <w:sdtPr>
                                      <w:id w:val="-48612651"/>
                                      <w:temporary/>
                                      <w:showingPlcHdr/>
                                      <w15:appearance w15:val="hidden"/>
                                    </w:sdtPr>
                                    <w:sdtEndPr/>
                                    <w:sdtContent>
                                      <w:r w:rsidR="004539C0">
                                        <w:t>An alternative approach</w:t>
                                      </w:r>
                                    </w:sdtContent>
                                  </w:sdt>
                                </w:p>
                                <w:sdt>
                                  <w:sdtPr>
                                    <w:id w:val="1283843221"/>
                                    <w:temporary/>
                                    <w:showingPlcHdr/>
                                    <w15:appearance w15:val="hidden"/>
                                  </w:sdtPr>
                                  <w:sdtEndPr/>
                                  <w:sdtContent>
                                    <w:p w:rsidR="004539C0" w:rsidRDefault="004539C0" w:rsidP="004539C0">
                                      <w:r w:rsidRPr="001866D2">
                                        <w:t>On the other hand, you might want to organize your information as a continual stream of information broken up into smaller, “easy to chew” chunks. These smaller chunks can be separated by descriptive sub</w:t>
                                      </w:r>
                                      <w:r>
                                        <w:t>-</w:t>
                                      </w:r>
                                      <w:r w:rsidRPr="001866D2">
                                        <w:t>headline</w:t>
                                      </w:r>
                                      <w:r>
                                        <w:t>s</w:t>
                                      </w:r>
                                      <w:r w:rsidRPr="001866D2">
                                        <w:t>, like the one that begins this paragraph. If</w:t>
                                      </w:r>
                                      <w:r>
                                        <w:t xml:space="preserve"> </w:t>
                                      </w:r>
                                      <w:r w:rsidRPr="001866D2">
                                        <w:t>this is the approach you prefer, you can make use of linked text boxes, which allow text to flow from one column to the next.</w:t>
                                      </w:r>
                                    </w:p>
                                    <w:p w:rsidR="004539C0" w:rsidRDefault="004539C0" w:rsidP="004539C0">
                                      <w:r>
                                        <w:t>A text box offers a flexible way of displaying text and graphics; it’s basically a container that you can resize and reposition.</w:t>
                                      </w:r>
                                    </w:p>
                                    <w:p w:rsidR="004539C0" w:rsidRDefault="004539C0" w:rsidP="004539C0">
                                      <w:r>
                                        <w:t xml:space="preserve">By linking a text box on one page with a text box on another, your article automatically flows from one page to another. For information on how to link text boxes, click </w:t>
                                      </w:r>
                                      <w:r w:rsidRPr="002E4027">
                                        <w:rPr>
                                          <w:rStyle w:val="Strong"/>
                                        </w:rPr>
                                        <w:t>Continue a story elsewhere with linked text boxes</w:t>
                                      </w:r>
                                      <w:r>
                                        <w:t xml:space="preserve"> in the </w:t>
                                      </w:r>
                                      <w:r w:rsidRPr="002E4027">
                                        <w:rPr>
                                          <w:rStyle w:val="Strong"/>
                                        </w:rPr>
                                        <w:t>Task Pane</w:t>
                                      </w:r>
                                      <w:r>
                                        <w:t>.</w:t>
                                      </w:r>
                                    </w:p>
                                  </w:sdtContent>
                                </w:sdt>
                              </w:txbxContent>
                            </wps:txbx>
                            <wps:bodyPr rot="0" vert="horz" wrap="square" lIns="0" tIns="0" rIns="0" bIns="0" anchor="t" anchorCtr="0">
                              <a:noAutofit/>
                            </wps:bodyPr>
                          </wps:wsp>
                        </a:graphicData>
                      </a:graphic>
                    </wp:inline>
                  </w:drawing>
                </mc:Choice>
                <mc:Fallback>
                  <w:pict>
                    <v:shape w14:anchorId="764CA775" id="_x0000_s1036" type="#_x0000_t202" style="width:241.85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" filled="f" stroked="f">
                      <v:textbox style="mso-next-textbox:#Text Box 2" inset="0,0,0,0">
                        <w:txbxContent>
                          <w:p w:rsidR="004539C0" w:rsidRDefault="008005FB" w:rsidP="004539C0">
                            <w:sdt>
                              <w:sdtPr>
                                <w:id w:val="-1372462243"/>
                                <w:temporary/>
                                <w:showingPlcHdr/>
                                <w15:appearance w15:val="hidden"/>
                              </w:sdtPr>
                              <w:sdtEndPr/>
                              <w:sdtContent>
                                <w:r w:rsidR="001272E5" w:rsidRPr="00B73BB4">
                                  <w:t>This brochure prints onto Legal-size paper (8.5 x 14), which you then fold into thirds. The brochure consists of two pages that are designed to print front and back (double-sided) on a single sheet of paper. There are two ways that you can print the brochure:</w:t>
                                </w:r>
                              </w:sdtContent>
                            </w:sdt>
                          </w:p>
                          <w:p w:rsidR="004539C0" w:rsidRDefault="008005FB" w:rsidP="004539C0">
                            <w:pPr>
                              <w:pStyle w:val="ListBullet"/>
                            </w:pPr>
                            <w:sdt>
                              <w:sdtPr>
                                <w:rPr>
                                  <w:rStyle w:val="Strong"/>
                                </w:rPr>
                                <w:id w:val="-1067252696"/>
                                <w:temporary/>
                                <w:showingPlcHdr/>
                                <w15:appearance w15:val="hidden"/>
                              </w:sdtPr>
                              <w:sdtEndPr>
                                <w:rPr>
                                  <w:rStyle w:val="Strong"/>
                                </w:rPr>
                              </w:sdtEndPr>
                              <w:sdtContent>
                                <w:r w:rsidR="001272E5" w:rsidRPr="002E4027">
                                  <w:rPr>
                                    <w:rStyle w:val="Strong"/>
                                  </w:rPr>
                                  <w:t>Print it on separate sheets of paper.</w:t>
                                </w:r>
                              </w:sdtContent>
                            </w:sdt>
                            <w:r w:rsidR="004539C0">
                              <w:t xml:space="preserve"> </w:t>
                            </w:r>
                            <w:sdt>
                              <w:sdtPr>
                                <w:id w:val="-1396346839"/>
                                <w:temporary/>
                                <w:showingPlcHdr/>
                                <w15:appearance w15:val="hidden"/>
                              </w:sdtPr>
                              <w:sdtEndPr/>
                              <w:sdtContent>
                                <w:r w:rsidR="001272E5">
                                  <w:t>After doing so, you take them to a copy business and ask it to print the two sheets double-sided onto one sheet.</w:t>
                                </w:r>
                              </w:sdtContent>
                            </w:sdt>
                          </w:p>
                          <w:p w:rsidR="004539C0" w:rsidRDefault="008005FB" w:rsidP="004539C0">
                            <w:pPr>
                              <w:pStyle w:val="ListBullet"/>
                            </w:pPr>
                            <w:sdt>
                              <w:sdtPr>
                                <w:rPr>
                                  <w:rStyle w:val="Strong"/>
                                </w:rPr>
                                <w:id w:val="895631308"/>
                                <w:temporary/>
                                <w:showingPlcHdr/>
                                <w15:appearance w15:val="hidden"/>
                              </w:sdtPr>
                              <w:sdtEndPr>
                                <w:rPr>
                                  <w:rStyle w:val="Strong"/>
                                </w:rPr>
                              </w:sdtEndPr>
                              <w:sdtContent>
                                <w:r w:rsidR="001272E5" w:rsidRPr="002E4027">
                                  <w:rPr>
                                    <w:rStyle w:val="Strong"/>
                                  </w:rPr>
                                  <w:t>Print it directly onto one sheet, double-sided.</w:t>
                                </w:r>
                              </w:sdtContent>
                            </w:sdt>
                            <w:r w:rsidR="004539C0">
                              <w:t xml:space="preserve"> </w:t>
                            </w:r>
                            <w:sdt>
                              <w:sdtPr>
                                <w:id w:val="-1215581997"/>
                                <w:temporary/>
                                <w:showingPlcHdr/>
                                <w15:appearance w15:val="hidden"/>
                              </w:sdtPr>
                              <w:sdtEndPr/>
                              <w:sdtContent>
                                <w:r w:rsidR="004539C0">
                                  <w:t xml:space="preserve">You can do this automatically or manually. To do it automatically, you must have a printer capable of printing on both sides of a sheet of paper. Before printing, set the printer properties to print on both sides of the page by clicking </w:t>
                                </w:r>
                                <w:r w:rsidR="004539C0" w:rsidRPr="002E4027">
                                  <w:rPr>
                                    <w:rStyle w:val="Strong"/>
                                  </w:rPr>
                                  <w:t>Print</w:t>
                                </w:r>
                                <w:r w:rsidR="004539C0">
                                  <w:t xml:space="preserve"> on the </w:t>
                                </w:r>
                                <w:r w:rsidR="004539C0" w:rsidRPr="00F405DD">
                                  <w:rPr>
                                    <w:b/>
                                  </w:rPr>
                                  <w:t>File</w:t>
                                </w:r>
                                <w:r w:rsidR="004539C0">
                                  <w:t xml:space="preserve"> menu, clicking </w:t>
                                </w:r>
                                <w:r w:rsidR="004539C0" w:rsidRPr="00F405DD">
                                  <w:rPr>
                                    <w:b/>
                                  </w:rPr>
                                  <w:t>Properties</w:t>
                                </w:r>
                                <w:r w:rsidR="004539C0">
                                  <w:t xml:space="preserve">, and then on the </w:t>
                                </w:r>
                                <w:r w:rsidR="004539C0" w:rsidRPr="00F405DD">
                                  <w:rPr>
                                    <w:b/>
                                  </w:rPr>
                                  <w:t>Layout</w:t>
                                </w:r>
                                <w:r w:rsidR="004539C0">
                                  <w:t xml:space="preserve"> tab clicking </w:t>
                                </w:r>
                                <w:r w:rsidR="004539C0" w:rsidRPr="00F405DD">
                                  <w:rPr>
                                    <w:b/>
                                  </w:rPr>
                                  <w:t>Flip on Short Edge</w:t>
                                </w:r>
                                <w:r w:rsidR="004539C0">
                                  <w:t xml:space="preserve"> under </w:t>
                                </w:r>
                                <w:r w:rsidR="004539C0" w:rsidRPr="00F405DD">
                                  <w:rPr>
                                    <w:b/>
                                  </w:rPr>
                                  <w:t>Print on Both Sides</w:t>
                                </w:r>
                                <w:r w:rsidR="004539C0">
                                  <w:t>. To print double-sided manually, feed a sheet of paper through the manual feed tray of your printer, printing the first page, and then feed the same sheet through the manual feed tray again, printing the second page on the other side. For more information, refer to the documentation for your printer.</w:t>
                                </w:r>
                              </w:sdtContent>
                            </w:sdt>
                          </w:p>
                          <w:p w:rsidR="004539C0" w:rsidRDefault="008005FB" w:rsidP="004539C0">
                            <w:pPr>
                              <w:pStyle w:val="Heading2"/>
                            </w:pPr>
                            <w:sdt>
                              <w:sdtPr>
                                <w:id w:val="-470365194"/>
                                <w:temporary/>
                                <w:showingPlcHdr/>
                                <w15:appearance w15:val="hidden"/>
                              </w:sdtPr>
                              <w:sdtEndPr/>
                              <w:sdtContent>
                                <w:r w:rsidR="004539C0">
                                  <w:t>Structuring Your Content</w:t>
                                </w:r>
                              </w:sdtContent>
                            </w:sdt>
                          </w:p>
                          <w:p w:rsidR="004539C0" w:rsidRDefault="008005FB" w:rsidP="004539C0">
                            <w:sdt>
                              <w:sdtPr>
                                <w:id w:val="74404805"/>
                                <w:temporary/>
                                <w:showingPlcHdr/>
                                <w15:appearance w15:val="hidden"/>
                              </w:sdtPr>
                              <w:sdtEndPr/>
                              <w:sdtContent>
                                <w:r w:rsidR="004539C0">
                                  <w:t>You have a number of alternatives for organizing the content of your brochure. You might choose to devote each column to a separate point or theme, such as “quality” or “value.” Remember, these points should tie in with your introductory text on the first page of the brochure.</w:t>
                                </w:r>
                              </w:sdtContent>
                            </w:sdt>
                          </w:p>
                          <w:p w:rsidR="004539C0" w:rsidRDefault="008005FB" w:rsidP="004539C0">
                            <w:pPr>
                              <w:pStyle w:val="Heading2"/>
                            </w:pPr>
                            <w:sdt>
                              <w:sdtPr>
                                <w:id w:val="-48612651"/>
                                <w:temporary/>
                                <w:showingPlcHdr/>
                                <w15:appearance w15:val="hidden"/>
                              </w:sdtPr>
                              <w:sdtEndPr/>
                              <w:sdtContent>
                                <w:r w:rsidR="004539C0">
                                  <w:t>An alternative approach</w:t>
                                </w:r>
                              </w:sdtContent>
                            </w:sdt>
                          </w:p>
                          <w:sdt>
                            <w:sdtPr>
                              <w:id w:val="1283843221"/>
                              <w:temporary/>
                              <w:showingPlcHdr/>
                              <w15:appearance w15:val="hidden"/>
                            </w:sdtPr>
                            <w:sdtEndPr/>
                            <w:sdtContent>
                              <w:p w:rsidR="004539C0" w:rsidRDefault="004539C0" w:rsidP="004539C0">
                                <w:r w:rsidRPr="001866D2">
                                  <w:t>On the other hand, you might want to organize your information as a continual stream of information broken up into smaller, “easy to chew” chunks. These smaller chunks can be separated by descriptive sub</w:t>
                                </w:r>
                                <w:r>
                                  <w:t>-</w:t>
                                </w:r>
                                <w:r w:rsidRPr="001866D2">
                                  <w:t>headline</w:t>
                                </w:r>
                                <w:r>
                                  <w:t>s</w:t>
                                </w:r>
                                <w:r w:rsidRPr="001866D2">
                                  <w:t>, like the one that begins this paragraph. If</w:t>
                                </w:r>
                                <w:r>
                                  <w:t xml:space="preserve"> </w:t>
                                </w:r>
                                <w:r w:rsidRPr="001866D2">
                                  <w:t>this is the approach you prefer, you can make use of linked text boxes, which allow text to flow from one column to the next.</w:t>
                                </w:r>
                              </w:p>
                              <w:p w:rsidR="004539C0" w:rsidRDefault="004539C0" w:rsidP="004539C0">
                                <w:r>
                                  <w:t>A text box offers a flexible way of displaying text and graphics; it’s basically a container that you can resize and reposition.</w:t>
                                </w:r>
                              </w:p>
                              <w:p w:rsidR="004539C0" w:rsidRDefault="004539C0" w:rsidP="004539C0">
                                <w:r>
                                  <w:t xml:space="preserve">By linking a text box on one page with a text box on another, your article automatically flows from one page to another. For information on how to link text boxes, click </w:t>
                                </w:r>
                                <w:r w:rsidRPr="002E4027">
                                  <w:rPr>
                                    <w:rStyle w:val="Strong"/>
                                  </w:rPr>
                                  <w:t>Continue a story elsewhere with linked text boxes</w:t>
                                </w:r>
                                <w:r>
                                  <w:t xml:space="preserve"> in the </w:t>
                                </w:r>
                                <w:r w:rsidRPr="002E4027">
                                  <w:rPr>
                                    <w:rStyle w:val="Strong"/>
                                  </w:rPr>
                                  <w:t>Task Pane</w:t>
                                </w:r>
                                <w:r>
                                  <w:t>.</w:t>
                                </w:r>
                              </w:p>
                            </w:sdtContent>
                          </w:sdt>
                        </w:txbxContent>
                      </v:textbox>
                      <w10:anchorlock/>
                    </v:shape>
                  </w:pict>
                </mc:Fallback>
              </mc:AlternateContent>
            </w:r>
          </w:p>
        </w:tc>
        <w:tc>
          <w:tcPr>
            <w:tcW w:w="6051" w:type="dxa"/>
            <w:vMerge/>
          </w:tcPr>
          <w:p w:rsidR="004539C0" w:rsidRDefault="004539C0" w:rsidP="005F72E4">
            <w:pPr>
              <w:rPr>
                <w:noProof/>
              </w:rPr>
            </w:pPr>
          </w:p>
        </w:tc>
        <w:tc>
          <w:tcPr>
            <w:tcW w:w="5517" w:type="dxa"/>
            <w:vMerge/>
          </w:tcPr>
          <w:p w:rsidR="004539C0" w:rsidRDefault="004539C0" w:rsidP="005F72E4">
            <w:pPr>
              <w:rPr>
                <w:noProof/>
              </w:rPr>
            </w:pPr>
          </w:p>
        </w:tc>
      </w:tr>
    </w:tbl>
    <w:p w:rsidR="00752620" w:rsidRDefault="00752620" w:rsidP="005F72E4">
      <w:r>
        <w:rPr>
          <w:noProof/>
        </w:rPr>
        <mc:AlternateContent>
          <mc:Choice Requires="wpg">
            <w:drawing>
              <wp:anchor distT="0" distB="0" distL="114300" distR="114300" simplePos="0" relativeHeight="251662336" behindDoc="1" locked="1" layoutInCell="1" allowOverlap="1" wp14:anchorId="130ACFCE" wp14:editId="24E3A6BE">
                <wp:simplePos x="0" y="0"/>
                <wp:positionH relativeFrom="page">
                  <wp:align>center</wp:align>
                </wp:positionH>
                <wp:positionV relativeFrom="page">
                  <wp:posOffset>7214870</wp:posOffset>
                </wp:positionV>
                <wp:extent cx="11338560" cy="320040"/>
                <wp:effectExtent l="0" t="0" r="635" b="3810"/>
                <wp:wrapNone/>
                <wp:docPr id="35" name="Group 123" descr="graphic line det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8560" cy="320040"/>
                          <a:chOff x="467" y="14190"/>
                          <a:chExt cx="23526" cy="868"/>
                        </a:xfrm>
                      </wpg:grpSpPr>
                      <wps:wsp>
                        <wps:cNvPr id="36" name="Rectangle 122"/>
                        <wps:cNvSpPr>
                          <a:spLocks noChangeArrowheads="1"/>
                        </wps:cNvSpPr>
                        <wps:spPr bwMode="auto">
                          <a:xfrm flipV="1">
                            <a:off x="467" y="14190"/>
                            <a:ext cx="23526" cy="696"/>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21"/>
                        <wps:cNvSpPr>
                          <a:spLocks noChangeArrowheads="1"/>
                        </wps:cNvSpPr>
                        <wps:spPr bwMode="auto">
                          <a:xfrm flipV="1">
                            <a:off x="467" y="14886"/>
                            <a:ext cx="23526" cy="172"/>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93000</wp14:pctWidth>
                </wp14:sizeRelH>
                <wp14:sizeRelV relativeFrom="page">
                  <wp14:pctHeight>0</wp14:pctHeight>
                </wp14:sizeRelV>
              </wp:anchor>
            </w:drawing>
          </mc:Choice>
          <mc:Fallback>
            <w:pict>
              <v:group w14:anchorId="1ABF8C75" id="Group 123" o:spid="_x0000_s1026" alt="graphic line details" style="position:absolute;margin-left:0;margin-top:568.1pt;width:892.8pt;height:25.2pt;z-index:-251654144;mso-width-percent:930;mso-position-horizontal:center;mso-position-horizontal-relative:page;mso-position-vertical-relative:page;mso-width-percent:930" coordorigin="467,14190" coordsize="235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">
                <v:rect id="Rectangle 122" o:spid="_x0000_s1027" style="position:absolute;left:467;top:14190;width:23526;height:69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" fillcolor="#26bfce [3204]" stroked="f"/>
                <v:rect id="Rectangle 121" o:spid="_x0000_s1028" style="position:absolute;left:467;top:14886;width:23526;height:17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" fillcolor="#ffc000 [3207]" stroked="f"/>
                <w10:wrap anchorx="page" anchory="page"/>
                <w10:anchorlock/>
              </v:group>
            </w:pict>
          </mc:Fallback>
        </mc:AlternateContent>
      </w:r>
    </w:p>
    <w:sectPr w:rsidR="00752620" w:rsidSect="0037314C">
      <w:pgSz w:w="20160" w:h="12240" w:orient="landscape" w:code="5"/>
      <w:pgMar w:top="720" w:right="1152" w:bottom="288" w:left="1152"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5FB" w:rsidRDefault="008005FB" w:rsidP="006B4210">
      <w:pPr>
        <w:spacing w:after="0" w:line="240" w:lineRule="auto"/>
      </w:pPr>
      <w:r>
        <w:separator/>
      </w:r>
    </w:p>
  </w:endnote>
  <w:endnote w:type="continuationSeparator" w:id="0">
    <w:p w:rsidR="008005FB" w:rsidRDefault="008005FB" w:rsidP="006B4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5FB" w:rsidRDefault="008005FB" w:rsidP="006B4210">
      <w:pPr>
        <w:spacing w:after="0" w:line="240" w:lineRule="auto"/>
      </w:pPr>
      <w:r>
        <w:separator/>
      </w:r>
    </w:p>
  </w:footnote>
  <w:footnote w:type="continuationSeparator" w:id="0">
    <w:p w:rsidR="008005FB" w:rsidRDefault="008005FB" w:rsidP="006B4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BAE35B6"/>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518282DC"/>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7E1EB376"/>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F296E2"/>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7BE00A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3B4C2055"/>
    <w:multiLevelType w:val="hybridMultilevel"/>
    <w:tmpl w:val="34088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3D4D93"/>
    <w:multiLevelType w:val="hybridMultilevel"/>
    <w:tmpl w:val="AE5ECB78"/>
    <w:lvl w:ilvl="0" w:tplc="4CFA9F46">
      <w:start w:val="1"/>
      <w:numFmt w:val="bullet"/>
      <w:lvlText w:val=""/>
      <w:lvlJc w:val="left"/>
      <w:pPr>
        <w:tabs>
          <w:tab w:val="num" w:pos="360"/>
        </w:tabs>
        <w:ind w:left="360" w:hanging="360"/>
      </w:pPr>
      <w:rPr>
        <w:rFonts w:ascii="Wingdings" w:hAnsi="Wingdings" w:hint="default"/>
        <w:color w:val="6600CC"/>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78"/>
  <w:drawingGridVerticalSpacing w:val="106"/>
  <w:displayHorizontalDrawingGridEvery w:val="0"/>
  <w:displayVerticalDrawingGridEvery w:val="2"/>
  <w:noPunctuationKerning/>
  <w:characterSpacingControl w:val="doNotCompress"/>
  <w:savePreviewPicture/>
  <w:hdrShapeDefaults>
    <o:shapedefaults v:ext="edit" spidmax="2049" style="mso-position-horizontal-relative:page;mso-position-vertical-relative:page" fillcolor="#396" stroke="f" strokecolor="#c9f">
      <v:fill color="#396" opacity="29491f"/>
      <v:stroke color="#c9f" weight="1.5pt" on="f"/>
      <o:colormru v:ext="edit" colors="#d0f0e0,#fc0,yellow,#cc0,#f60,#a0e0c0,#6cbaaf,#bbe9d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AB8"/>
    <w:rsid w:val="000034A3"/>
    <w:rsid w:val="0001679B"/>
    <w:rsid w:val="00041099"/>
    <w:rsid w:val="00051A00"/>
    <w:rsid w:val="00051AEB"/>
    <w:rsid w:val="0005219B"/>
    <w:rsid w:val="000541DD"/>
    <w:rsid w:val="000A4144"/>
    <w:rsid w:val="000B17E3"/>
    <w:rsid w:val="000D6D6F"/>
    <w:rsid w:val="000F6F77"/>
    <w:rsid w:val="00113046"/>
    <w:rsid w:val="00113C1B"/>
    <w:rsid w:val="00117B94"/>
    <w:rsid w:val="001272E5"/>
    <w:rsid w:val="00146D98"/>
    <w:rsid w:val="00175B1D"/>
    <w:rsid w:val="00176C9E"/>
    <w:rsid w:val="001866D2"/>
    <w:rsid w:val="001C182C"/>
    <w:rsid w:val="001D7242"/>
    <w:rsid w:val="001E7399"/>
    <w:rsid w:val="001F45C5"/>
    <w:rsid w:val="00207164"/>
    <w:rsid w:val="0022079E"/>
    <w:rsid w:val="00221285"/>
    <w:rsid w:val="002213EA"/>
    <w:rsid w:val="00242515"/>
    <w:rsid w:val="002454EE"/>
    <w:rsid w:val="00251F4F"/>
    <w:rsid w:val="002537C8"/>
    <w:rsid w:val="002714B2"/>
    <w:rsid w:val="00280BF5"/>
    <w:rsid w:val="00281C43"/>
    <w:rsid w:val="00281C92"/>
    <w:rsid w:val="00282209"/>
    <w:rsid w:val="002B5EDA"/>
    <w:rsid w:val="002C16E4"/>
    <w:rsid w:val="002E4027"/>
    <w:rsid w:val="002F2AE5"/>
    <w:rsid w:val="0031046A"/>
    <w:rsid w:val="00311432"/>
    <w:rsid w:val="00320B3D"/>
    <w:rsid w:val="003321E5"/>
    <w:rsid w:val="003374E3"/>
    <w:rsid w:val="00337E43"/>
    <w:rsid w:val="003433BE"/>
    <w:rsid w:val="0035391E"/>
    <w:rsid w:val="00353E3A"/>
    <w:rsid w:val="00361FF6"/>
    <w:rsid w:val="00364189"/>
    <w:rsid w:val="0037314C"/>
    <w:rsid w:val="0038072E"/>
    <w:rsid w:val="00381A35"/>
    <w:rsid w:val="00387200"/>
    <w:rsid w:val="00396E84"/>
    <w:rsid w:val="00397D3D"/>
    <w:rsid w:val="003A358D"/>
    <w:rsid w:val="003B0965"/>
    <w:rsid w:val="003B534A"/>
    <w:rsid w:val="003C2C8D"/>
    <w:rsid w:val="003C3DB6"/>
    <w:rsid w:val="003E4295"/>
    <w:rsid w:val="003E6F76"/>
    <w:rsid w:val="003F5DAB"/>
    <w:rsid w:val="00413925"/>
    <w:rsid w:val="00416292"/>
    <w:rsid w:val="00426EF3"/>
    <w:rsid w:val="00432975"/>
    <w:rsid w:val="004539C0"/>
    <w:rsid w:val="00457A31"/>
    <w:rsid w:val="00457D53"/>
    <w:rsid w:val="00461BDC"/>
    <w:rsid w:val="00477C75"/>
    <w:rsid w:val="00483C07"/>
    <w:rsid w:val="00486E9E"/>
    <w:rsid w:val="00495EA6"/>
    <w:rsid w:val="004A7F53"/>
    <w:rsid w:val="004D4AFB"/>
    <w:rsid w:val="004F658A"/>
    <w:rsid w:val="00500F98"/>
    <w:rsid w:val="00506068"/>
    <w:rsid w:val="005063B3"/>
    <w:rsid w:val="00512AB9"/>
    <w:rsid w:val="0051390B"/>
    <w:rsid w:val="00517687"/>
    <w:rsid w:val="00530253"/>
    <w:rsid w:val="0054533A"/>
    <w:rsid w:val="00557A64"/>
    <w:rsid w:val="00574910"/>
    <w:rsid w:val="00580358"/>
    <w:rsid w:val="005920DE"/>
    <w:rsid w:val="005B7E6F"/>
    <w:rsid w:val="005C653E"/>
    <w:rsid w:val="005D7E1B"/>
    <w:rsid w:val="005E49E4"/>
    <w:rsid w:val="005F72E4"/>
    <w:rsid w:val="00623964"/>
    <w:rsid w:val="0064297C"/>
    <w:rsid w:val="0064622B"/>
    <w:rsid w:val="00647EC5"/>
    <w:rsid w:val="0068510C"/>
    <w:rsid w:val="006912A5"/>
    <w:rsid w:val="00691851"/>
    <w:rsid w:val="006A19A3"/>
    <w:rsid w:val="006B19BD"/>
    <w:rsid w:val="006B4210"/>
    <w:rsid w:val="006C3110"/>
    <w:rsid w:val="006D1B21"/>
    <w:rsid w:val="006D3708"/>
    <w:rsid w:val="006F3C36"/>
    <w:rsid w:val="006F6C37"/>
    <w:rsid w:val="00703369"/>
    <w:rsid w:val="007033B4"/>
    <w:rsid w:val="00707EC6"/>
    <w:rsid w:val="007109A2"/>
    <w:rsid w:val="007313AB"/>
    <w:rsid w:val="007352E2"/>
    <w:rsid w:val="00735EB0"/>
    <w:rsid w:val="00742D56"/>
    <w:rsid w:val="0074553A"/>
    <w:rsid w:val="00752620"/>
    <w:rsid w:val="00770B4B"/>
    <w:rsid w:val="0077109C"/>
    <w:rsid w:val="00775D14"/>
    <w:rsid w:val="007813B3"/>
    <w:rsid w:val="007A00A8"/>
    <w:rsid w:val="007A0FA5"/>
    <w:rsid w:val="007B47AA"/>
    <w:rsid w:val="007C1A63"/>
    <w:rsid w:val="007C76B6"/>
    <w:rsid w:val="007D09B2"/>
    <w:rsid w:val="007E7135"/>
    <w:rsid w:val="008005FB"/>
    <w:rsid w:val="00812747"/>
    <w:rsid w:val="0082272F"/>
    <w:rsid w:val="008309B3"/>
    <w:rsid w:val="008509D8"/>
    <w:rsid w:val="00851B12"/>
    <w:rsid w:val="008619C8"/>
    <w:rsid w:val="0087560F"/>
    <w:rsid w:val="008C0EA3"/>
    <w:rsid w:val="008C0FE8"/>
    <w:rsid w:val="008E56FA"/>
    <w:rsid w:val="008F0C51"/>
    <w:rsid w:val="008F37DC"/>
    <w:rsid w:val="00903461"/>
    <w:rsid w:val="00906593"/>
    <w:rsid w:val="00920E87"/>
    <w:rsid w:val="009218D8"/>
    <w:rsid w:val="0092298C"/>
    <w:rsid w:val="00923887"/>
    <w:rsid w:val="00924595"/>
    <w:rsid w:val="00933884"/>
    <w:rsid w:val="0095439D"/>
    <w:rsid w:val="00961801"/>
    <w:rsid w:val="00974A21"/>
    <w:rsid w:val="009838B7"/>
    <w:rsid w:val="00985CEB"/>
    <w:rsid w:val="00991048"/>
    <w:rsid w:val="0099163D"/>
    <w:rsid w:val="009B61B1"/>
    <w:rsid w:val="009C1F92"/>
    <w:rsid w:val="009C2619"/>
    <w:rsid w:val="009E0E46"/>
    <w:rsid w:val="00A206CE"/>
    <w:rsid w:val="00A25E6E"/>
    <w:rsid w:val="00A30409"/>
    <w:rsid w:val="00A43AB8"/>
    <w:rsid w:val="00A47628"/>
    <w:rsid w:val="00A50916"/>
    <w:rsid w:val="00A56F63"/>
    <w:rsid w:val="00A633ED"/>
    <w:rsid w:val="00A748ED"/>
    <w:rsid w:val="00A83B8B"/>
    <w:rsid w:val="00A95815"/>
    <w:rsid w:val="00AA274B"/>
    <w:rsid w:val="00AB0D9E"/>
    <w:rsid w:val="00AB14A6"/>
    <w:rsid w:val="00AC3F06"/>
    <w:rsid w:val="00AF68AB"/>
    <w:rsid w:val="00B61A98"/>
    <w:rsid w:val="00B73BB4"/>
    <w:rsid w:val="00B82FBB"/>
    <w:rsid w:val="00B83792"/>
    <w:rsid w:val="00B84196"/>
    <w:rsid w:val="00B95CC9"/>
    <w:rsid w:val="00BA7D7E"/>
    <w:rsid w:val="00BD1B8D"/>
    <w:rsid w:val="00BD43FE"/>
    <w:rsid w:val="00BE1CCB"/>
    <w:rsid w:val="00BE3EDD"/>
    <w:rsid w:val="00C03B2C"/>
    <w:rsid w:val="00C17710"/>
    <w:rsid w:val="00C218D0"/>
    <w:rsid w:val="00C564A3"/>
    <w:rsid w:val="00C56951"/>
    <w:rsid w:val="00C63861"/>
    <w:rsid w:val="00C67399"/>
    <w:rsid w:val="00C72419"/>
    <w:rsid w:val="00C74179"/>
    <w:rsid w:val="00C74FFA"/>
    <w:rsid w:val="00C82568"/>
    <w:rsid w:val="00C870EB"/>
    <w:rsid w:val="00CA495D"/>
    <w:rsid w:val="00CB62EF"/>
    <w:rsid w:val="00CE284A"/>
    <w:rsid w:val="00CF3358"/>
    <w:rsid w:val="00D26473"/>
    <w:rsid w:val="00D6621A"/>
    <w:rsid w:val="00D6798F"/>
    <w:rsid w:val="00D85DA9"/>
    <w:rsid w:val="00D960AB"/>
    <w:rsid w:val="00DD1842"/>
    <w:rsid w:val="00DD4DBB"/>
    <w:rsid w:val="00DE5C1A"/>
    <w:rsid w:val="00DF64A4"/>
    <w:rsid w:val="00E0352C"/>
    <w:rsid w:val="00E4420D"/>
    <w:rsid w:val="00E56BDC"/>
    <w:rsid w:val="00E6150E"/>
    <w:rsid w:val="00E774E4"/>
    <w:rsid w:val="00EA15ED"/>
    <w:rsid w:val="00EA5D48"/>
    <w:rsid w:val="00EA61F6"/>
    <w:rsid w:val="00EA7B67"/>
    <w:rsid w:val="00EB2120"/>
    <w:rsid w:val="00EC4527"/>
    <w:rsid w:val="00EE3251"/>
    <w:rsid w:val="00EF541D"/>
    <w:rsid w:val="00F207A5"/>
    <w:rsid w:val="00F405DD"/>
    <w:rsid w:val="00F4518C"/>
    <w:rsid w:val="00F60C9D"/>
    <w:rsid w:val="00F6292F"/>
    <w:rsid w:val="00F62F51"/>
    <w:rsid w:val="00F649F5"/>
    <w:rsid w:val="00F83112"/>
    <w:rsid w:val="00F9056F"/>
    <w:rsid w:val="00F90B8F"/>
    <w:rsid w:val="00FC3D5A"/>
    <w:rsid w:val="00FC6871"/>
    <w:rsid w:val="00FE5E47"/>
    <w:rsid w:val="00FF15D2"/>
    <w:rsid w:val="00FF6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396" stroke="f" strokecolor="#c9f">
      <v:fill color="#396" opacity="29491f"/>
      <v:stroke color="#c9f" weight="1.5pt" on="f"/>
      <o:colormru v:ext="edit" colors="#d0f0e0,#fc0,yellow,#cc0,#f60,#a0e0c0,#6cbaaf,#bbe9d2"/>
    </o:shapedefaults>
    <o:shapelayout v:ext="edit">
      <o:idmap v:ext="edit" data="1"/>
    </o:shapelayout>
  </w:shapeDefaults>
  <w:decimalSymbol w:val=","/>
  <w:listSeparator w:val=";"/>
  <w14:docId w14:val="121D1C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40" w:line="3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887"/>
  </w:style>
  <w:style w:type="paragraph" w:styleId="Heading1">
    <w:name w:val="heading 1"/>
    <w:next w:val="Normal"/>
    <w:uiPriority w:val="9"/>
    <w:qFormat/>
    <w:rsid w:val="00BD43FE"/>
    <w:pPr>
      <w:keepNext/>
      <w:spacing w:after="360"/>
      <w:outlineLvl w:val="0"/>
    </w:pPr>
    <w:rPr>
      <w:rFonts w:asciiTheme="majorHAnsi" w:hAnsiTheme="majorHAnsi"/>
      <w:b/>
      <w:color w:val="26BFCE" w:themeColor="accent1"/>
      <w:spacing w:val="10"/>
      <w:kern w:val="28"/>
      <w:sz w:val="44"/>
      <w:szCs w:val="44"/>
    </w:rPr>
  </w:style>
  <w:style w:type="paragraph" w:styleId="Heading2">
    <w:name w:val="heading 2"/>
    <w:next w:val="Normal"/>
    <w:link w:val="Heading2Char"/>
    <w:uiPriority w:val="9"/>
    <w:qFormat/>
    <w:rsid w:val="00BD43FE"/>
    <w:pPr>
      <w:spacing w:after="120"/>
      <w:outlineLvl w:val="1"/>
    </w:pPr>
    <w:rPr>
      <w:rFonts w:asciiTheme="majorHAnsi" w:hAnsiTheme="majorHAnsi" w:cs="Arial"/>
      <w:b/>
      <w:color w:val="F78F2F" w:themeColor="accent2"/>
      <w:kern w:val="28"/>
      <w:sz w:val="40"/>
      <w:szCs w:val="40"/>
    </w:rPr>
  </w:style>
  <w:style w:type="paragraph" w:styleId="Heading3">
    <w:name w:val="heading 3"/>
    <w:next w:val="Normal"/>
    <w:link w:val="Heading3Char"/>
    <w:uiPriority w:val="9"/>
    <w:qFormat/>
    <w:rsid w:val="00BD43FE"/>
    <w:pPr>
      <w:spacing w:after="120"/>
      <w:outlineLvl w:val="2"/>
    </w:pPr>
    <w:rPr>
      <w:rFonts w:cs="Arial"/>
      <w:spacing w:val="-5"/>
      <w:sz w:val="28"/>
      <w:szCs w:val="28"/>
    </w:rPr>
  </w:style>
  <w:style w:type="paragraph" w:styleId="Heading4">
    <w:name w:val="heading 4"/>
    <w:basedOn w:val="Normal"/>
    <w:next w:val="Normal"/>
    <w:link w:val="Heading4Char"/>
    <w:semiHidden/>
    <w:rsid w:val="00BD43F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923887"/>
    <w:rPr>
      <w:b/>
      <w:bCs/>
      <w:sz w:val="28"/>
      <w:szCs w:val="28"/>
    </w:rPr>
  </w:style>
  <w:style w:type="character" w:customStyle="1" w:styleId="Heading2Char">
    <w:name w:val="Heading 2 Char"/>
    <w:basedOn w:val="DefaultParagraphFont"/>
    <w:link w:val="Heading2"/>
    <w:uiPriority w:val="9"/>
    <w:rsid w:val="00923887"/>
    <w:rPr>
      <w:rFonts w:asciiTheme="majorHAnsi" w:hAnsiTheme="majorHAnsi" w:cs="Arial"/>
      <w:b/>
      <w:color w:val="F78F2F" w:themeColor="accent2"/>
      <w:kern w:val="28"/>
      <w:sz w:val="40"/>
      <w:szCs w:val="40"/>
    </w:rPr>
  </w:style>
  <w:style w:type="paragraph" w:customStyle="1" w:styleId="Address">
    <w:name w:val="Address"/>
    <w:basedOn w:val="Normal"/>
    <w:next w:val="Normal"/>
    <w:uiPriority w:val="12"/>
    <w:qFormat/>
    <w:rsid w:val="009838B7"/>
    <w:pPr>
      <w:spacing w:after="0" w:line="240" w:lineRule="auto"/>
    </w:pPr>
    <w:rPr>
      <w:rFonts w:cs="Arial"/>
      <w:bCs/>
      <w:spacing w:val="10"/>
      <w:sz w:val="18"/>
      <w:szCs w:val="28"/>
    </w:rPr>
  </w:style>
  <w:style w:type="character" w:customStyle="1" w:styleId="Heading3Char">
    <w:name w:val="Heading 3 Char"/>
    <w:basedOn w:val="DefaultParagraphFont"/>
    <w:link w:val="Heading3"/>
    <w:uiPriority w:val="9"/>
    <w:rsid w:val="00923887"/>
    <w:rPr>
      <w:rFonts w:cs="Arial"/>
      <w:spacing w:val="-5"/>
      <w:sz w:val="28"/>
      <w:szCs w:val="28"/>
    </w:rPr>
  </w:style>
  <w:style w:type="paragraph" w:styleId="ListBullet">
    <w:name w:val="List Bullet"/>
    <w:basedOn w:val="Normal"/>
    <w:uiPriority w:val="12"/>
    <w:qFormat/>
    <w:rsid w:val="002E4027"/>
    <w:pPr>
      <w:numPr>
        <w:numId w:val="2"/>
      </w:numPr>
    </w:pPr>
  </w:style>
  <w:style w:type="paragraph" w:styleId="Subtitle">
    <w:name w:val="Subtitle"/>
    <w:basedOn w:val="Normal"/>
    <w:next w:val="Normal"/>
    <w:link w:val="SubtitleChar"/>
    <w:uiPriority w:val="11"/>
    <w:qFormat/>
    <w:rsid w:val="007E7135"/>
    <w:pPr>
      <w:numPr>
        <w:ilvl w:val="1"/>
      </w:numPr>
      <w:spacing w:after="144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E7135"/>
    <w:rPr>
      <w:rFonts w:eastAsiaTheme="minorEastAsia"/>
      <w:color w:val="5A5A5A" w:themeColor="text1" w:themeTint="A5"/>
      <w:spacing w:val="15"/>
    </w:rPr>
  </w:style>
  <w:style w:type="character" w:styleId="SubtleEmphasis">
    <w:name w:val="Subtle Emphasis"/>
    <w:basedOn w:val="DefaultParagraphFont"/>
    <w:uiPriority w:val="19"/>
    <w:semiHidden/>
    <w:rsid w:val="00BD43FE"/>
    <w:rPr>
      <w:rFonts w:asciiTheme="minorHAnsi" w:hAnsiTheme="minorHAnsi"/>
      <w:i/>
      <w:iCs/>
      <w:color w:val="auto"/>
    </w:rPr>
  </w:style>
  <w:style w:type="paragraph" w:styleId="Title">
    <w:name w:val="Title"/>
    <w:basedOn w:val="Normal"/>
    <w:next w:val="Normal"/>
    <w:link w:val="TitleChar"/>
    <w:uiPriority w:val="10"/>
    <w:qFormat/>
    <w:rsid w:val="007E7135"/>
    <w:pPr>
      <w:spacing w:after="480" w:line="240" w:lineRule="auto"/>
      <w:contextualSpacing/>
    </w:pPr>
    <w:rPr>
      <w:rFonts w:eastAsiaTheme="majorEastAsia" w:cstheme="majorBidi"/>
      <w:b/>
      <w:caps/>
      <w:color w:val="26BFCE" w:themeColor="accent1"/>
      <w:spacing w:val="-10"/>
      <w:kern w:val="28"/>
      <w:sz w:val="90"/>
      <w:szCs w:val="80"/>
    </w:rPr>
  </w:style>
  <w:style w:type="character" w:customStyle="1" w:styleId="TitleChar">
    <w:name w:val="Title Char"/>
    <w:basedOn w:val="DefaultParagraphFont"/>
    <w:link w:val="Title"/>
    <w:uiPriority w:val="10"/>
    <w:rsid w:val="007E7135"/>
    <w:rPr>
      <w:rFonts w:eastAsiaTheme="majorEastAsia" w:cstheme="majorBidi"/>
      <w:b/>
      <w:caps/>
      <w:color w:val="26BFCE" w:themeColor="accent1"/>
      <w:spacing w:val="-10"/>
      <w:kern w:val="28"/>
      <w:sz w:val="90"/>
      <w:szCs w:val="80"/>
    </w:rPr>
  </w:style>
  <w:style w:type="character" w:styleId="Emphasis">
    <w:name w:val="Emphasis"/>
    <w:basedOn w:val="DefaultParagraphFont"/>
    <w:uiPriority w:val="20"/>
    <w:semiHidden/>
    <w:rsid w:val="00BD43FE"/>
    <w:rPr>
      <w:rFonts w:asciiTheme="minorHAnsi" w:hAnsiTheme="minorHAnsi"/>
      <w:i/>
      <w:iCs/>
    </w:rPr>
  </w:style>
  <w:style w:type="character" w:styleId="IntenseEmphasis">
    <w:name w:val="Intense Emphasis"/>
    <w:basedOn w:val="DefaultParagraphFont"/>
    <w:uiPriority w:val="21"/>
    <w:semiHidden/>
    <w:rsid w:val="00BD43FE"/>
    <w:rPr>
      <w:rFonts w:asciiTheme="minorHAnsi" w:hAnsiTheme="minorHAnsi"/>
      <w:i/>
      <w:iCs/>
      <w:color w:val="26BFCE" w:themeColor="accent1"/>
    </w:rPr>
  </w:style>
  <w:style w:type="paragraph" w:styleId="Header">
    <w:name w:val="header"/>
    <w:basedOn w:val="Normal"/>
    <w:link w:val="HeaderChar"/>
    <w:uiPriority w:val="99"/>
    <w:semiHidden/>
    <w:rsid w:val="00D6621A"/>
    <w:pPr>
      <w:spacing w:after="0" w:line="240" w:lineRule="auto"/>
    </w:pPr>
    <w:rPr>
      <w:sz w:val="16"/>
    </w:rPr>
  </w:style>
  <w:style w:type="character" w:customStyle="1" w:styleId="HeaderChar">
    <w:name w:val="Header Char"/>
    <w:basedOn w:val="DefaultParagraphFont"/>
    <w:link w:val="Header"/>
    <w:uiPriority w:val="99"/>
    <w:semiHidden/>
    <w:rsid w:val="00923887"/>
    <w:rPr>
      <w:sz w:val="16"/>
    </w:rPr>
  </w:style>
  <w:style w:type="paragraph" w:styleId="Footer">
    <w:name w:val="footer"/>
    <w:basedOn w:val="Normal"/>
    <w:link w:val="FooterChar"/>
    <w:uiPriority w:val="99"/>
    <w:semiHidden/>
    <w:rsid w:val="006B42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23887"/>
  </w:style>
  <w:style w:type="table" w:styleId="TableGrid">
    <w:name w:val="Table Grid"/>
    <w:basedOn w:val="TableNormal"/>
    <w:uiPriority w:val="39"/>
    <w:rsid w:val="006B4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838B7"/>
    <w:rPr>
      <w:color w:val="808080"/>
    </w:rPr>
  </w:style>
  <w:style w:type="character" w:styleId="Strong">
    <w:name w:val="Strong"/>
    <w:basedOn w:val="DefaultParagraphFont"/>
    <w:uiPriority w:val="22"/>
    <w:qFormat/>
    <w:rsid w:val="002E4027"/>
    <w:rPr>
      <w:b/>
      <w:bCs/>
    </w:rPr>
  </w:style>
  <w:style w:type="paragraph" w:customStyle="1" w:styleId="Highlight">
    <w:name w:val="Highlight"/>
    <w:basedOn w:val="Normal"/>
    <w:link w:val="HighlightChar"/>
    <w:uiPriority w:val="12"/>
    <w:qFormat/>
    <w:rsid w:val="002C16E4"/>
    <w:pPr>
      <w:spacing w:after="0" w:line="300" w:lineRule="atLeast"/>
      <w:jc w:val="center"/>
    </w:pPr>
    <w:rPr>
      <w:i/>
      <w:color w:val="FFFFFF" w:themeColor="background1"/>
      <w:spacing w:val="-5"/>
    </w:rPr>
  </w:style>
  <w:style w:type="character" w:customStyle="1" w:styleId="HighlightChar">
    <w:name w:val="Highlight Char"/>
    <w:basedOn w:val="DefaultParagraphFont"/>
    <w:link w:val="Highlight"/>
    <w:uiPriority w:val="12"/>
    <w:rsid w:val="00923887"/>
    <w:rPr>
      <w:i/>
      <w:color w:val="FFFFFF" w:themeColor="background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NAN\Downloads\tf0608616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2FA60CE03C48789206C0F3383C3153"/>
        <w:category>
          <w:name w:val="General"/>
          <w:gallery w:val="placeholder"/>
        </w:category>
        <w:types>
          <w:type w:val="bbPlcHdr"/>
        </w:types>
        <w:behaviors>
          <w:behavior w:val="content"/>
        </w:behaviors>
        <w:guid w:val="{0ADFFC9E-F1F2-4327-BA16-8232E21E4FA3}"/>
      </w:docPartPr>
      <w:docPartBody>
        <w:p w:rsidR="00000000" w:rsidRDefault="00D5504B">
          <w:pPr>
            <w:pStyle w:val="E42FA60CE03C48789206C0F3383C3153"/>
          </w:pPr>
          <w:r w:rsidRPr="009838B7">
            <w:t>Overview Headline</w:t>
          </w:r>
        </w:p>
      </w:docPartBody>
    </w:docPart>
    <w:docPart>
      <w:docPartPr>
        <w:name w:val="04142F7ABEED4C289E8003F722335277"/>
        <w:category>
          <w:name w:val="General"/>
          <w:gallery w:val="placeholder"/>
        </w:category>
        <w:types>
          <w:type w:val="bbPlcHdr"/>
        </w:types>
        <w:behaviors>
          <w:behavior w:val="content"/>
        </w:behaviors>
        <w:guid w:val="{4D72DC15-04C8-4ADF-893D-B99A8F964374}"/>
      </w:docPartPr>
      <w:docPartBody>
        <w:p w:rsidR="00000000" w:rsidRDefault="00D5504B">
          <w:pPr>
            <w:pStyle w:val="04142F7ABEED4C289E8003F722335277"/>
          </w:pPr>
          <w:r w:rsidRPr="009838B7">
            <w:t xml:space="preserve">When readers open the brochure, this is the first text they will see, making this a good place to briefly but effectively summarize the products or services that you offer. In other words, this is the introduction to your brochure, and </w:t>
          </w:r>
          <w:r w:rsidRPr="009838B7">
            <w:t>what follows will be an elaboration of the general information that you place here. Make this text compelling and interesting so that readers will want to read the rest of the brochure. Be sure to keep the scope of this introduction narrow enough so that y</w:t>
          </w:r>
          <w:r w:rsidRPr="009838B7">
            <w:t>ou can adequately cover the concepts you raise here in the limited space of the rest of the brochure.</w:t>
          </w:r>
        </w:p>
      </w:docPartBody>
    </w:docPart>
    <w:docPart>
      <w:docPartPr>
        <w:name w:val="D078B675337F43639C1A321216AD1AF4"/>
        <w:category>
          <w:name w:val="General"/>
          <w:gallery w:val="placeholder"/>
        </w:category>
        <w:types>
          <w:type w:val="bbPlcHdr"/>
        </w:types>
        <w:behaviors>
          <w:behavior w:val="content"/>
        </w:behaviors>
        <w:guid w:val="{A2DE869E-FF2F-48F8-85AC-EEE3FBB3B474}"/>
      </w:docPartPr>
      <w:docPartBody>
        <w:p w:rsidR="00000000" w:rsidRDefault="00D5504B">
          <w:pPr>
            <w:pStyle w:val="D078B675337F43639C1A321216AD1AF4"/>
          </w:pPr>
          <w:r w:rsidRPr="007313AB">
            <w:t>COMPANY NAME</w:t>
          </w:r>
        </w:p>
      </w:docPartBody>
    </w:docPart>
    <w:docPart>
      <w:docPartPr>
        <w:name w:val="267090446A4B4E228E6C048364E586E3"/>
        <w:category>
          <w:name w:val="General"/>
          <w:gallery w:val="placeholder"/>
        </w:category>
        <w:types>
          <w:type w:val="bbPlcHdr"/>
        </w:types>
        <w:behaviors>
          <w:behavior w:val="content"/>
        </w:behaviors>
        <w:guid w:val="{9F31BEF2-5D37-4156-9B71-94EEC28CE1A8}"/>
      </w:docPartPr>
      <w:docPartBody>
        <w:p w:rsidR="00000000" w:rsidRDefault="00D5504B">
          <w:pPr>
            <w:pStyle w:val="267090446A4B4E228E6C048364E586E3"/>
          </w:pPr>
          <w:r w:rsidRPr="007313AB">
            <w:t>Your business tag line here</w:t>
          </w:r>
        </w:p>
      </w:docPartBody>
    </w:docPart>
    <w:docPart>
      <w:docPartPr>
        <w:name w:val="506A9C5A396C4F5B930E6FF87AB39C8B"/>
        <w:category>
          <w:name w:val="General"/>
          <w:gallery w:val="placeholder"/>
        </w:category>
        <w:types>
          <w:type w:val="bbPlcHdr"/>
        </w:types>
        <w:behaviors>
          <w:behavior w:val="content"/>
        </w:behaviors>
        <w:guid w:val="{AF467E53-5691-4088-B51A-A2561870FB37}"/>
      </w:docPartPr>
      <w:docPartBody>
        <w:p w:rsidR="00000000" w:rsidRDefault="00D5504B">
          <w:pPr>
            <w:pStyle w:val="506A9C5A396C4F5B930E6FF87AB39C8B"/>
          </w:pPr>
          <w:r w:rsidRPr="007313AB">
            <w:t>Web site address</w:t>
          </w:r>
        </w:p>
      </w:docPartBody>
    </w:docPart>
    <w:docPart>
      <w:docPartPr>
        <w:name w:val="4BE77C71E2584FDB9BE7B718C11F76D6"/>
        <w:category>
          <w:name w:val="General"/>
          <w:gallery w:val="placeholder"/>
        </w:category>
        <w:types>
          <w:type w:val="bbPlcHdr"/>
        </w:types>
        <w:behaviors>
          <w:behavior w:val="content"/>
        </w:behaviors>
        <w:guid w:val="{4251ADE7-E076-4EA0-9875-FD5B882C301B}"/>
      </w:docPartPr>
      <w:docPartBody>
        <w:p w:rsidR="00000000" w:rsidRDefault="00D5504B">
          <w:pPr>
            <w:pStyle w:val="4BE77C71E2584FDB9BE7B718C11F76D6"/>
          </w:pPr>
          <w:r w:rsidRPr="00B73BB4">
            <w:t>Printing This Brochure</w:t>
          </w:r>
        </w:p>
      </w:docPartBody>
    </w:docPart>
    <w:docPart>
      <w:docPartPr>
        <w:name w:val="4D492584028845A6B3A5A83007195289"/>
        <w:category>
          <w:name w:val="General"/>
          <w:gallery w:val="placeholder"/>
        </w:category>
        <w:types>
          <w:type w:val="bbPlcHdr"/>
        </w:types>
        <w:behaviors>
          <w:behavior w:val="content"/>
        </w:behaviors>
        <w:guid w:val="{696118F4-3E60-4957-AF3A-80D62DE4C24E}"/>
      </w:docPartPr>
      <w:docPartBody>
        <w:p w:rsidR="006343D5" w:rsidRDefault="00D5504B" w:rsidP="00D6621A">
          <w:pPr>
            <w:pStyle w:val="Address1"/>
          </w:pPr>
          <w:r>
            <w:t>Company Name</w:t>
          </w:r>
        </w:p>
        <w:p w:rsidR="006343D5" w:rsidRDefault="00D5504B" w:rsidP="00D6621A">
          <w:pPr>
            <w:pStyle w:val="Address1"/>
          </w:pPr>
          <w:r>
            <w:t>Street Address</w:t>
          </w:r>
        </w:p>
        <w:p w:rsidR="006343D5" w:rsidRDefault="00D5504B" w:rsidP="00D6621A">
          <w:pPr>
            <w:pStyle w:val="Address1"/>
          </w:pPr>
          <w:r>
            <w:t>Address 2</w:t>
          </w:r>
        </w:p>
        <w:p w:rsidR="006343D5" w:rsidRDefault="00D5504B" w:rsidP="00D6621A">
          <w:pPr>
            <w:pStyle w:val="Address1"/>
          </w:pPr>
          <w:r>
            <w:t>City, ST  ZIP Code</w:t>
          </w:r>
        </w:p>
        <w:p w:rsidR="006343D5" w:rsidRDefault="00D5504B" w:rsidP="00D6621A">
          <w:pPr>
            <w:pStyle w:val="Address1"/>
          </w:pPr>
          <w:r>
            <w:t>Phone (305) 555 0125</w:t>
          </w:r>
        </w:p>
        <w:p w:rsidR="00000000" w:rsidRDefault="00D5504B">
          <w:pPr>
            <w:pStyle w:val="4D492584028845A6B3A5A83007195289"/>
          </w:pPr>
          <w:r>
            <w:t>Fax (305) 555 0145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04B"/>
    <w:rsid w:val="00D55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2FA60CE03C48789206C0F3383C3153">
    <w:name w:val="E42FA60CE03C48789206C0F3383C3153"/>
  </w:style>
  <w:style w:type="paragraph" w:customStyle="1" w:styleId="04142F7ABEED4C289E8003F722335277">
    <w:name w:val="04142F7ABEED4C289E8003F722335277"/>
  </w:style>
  <w:style w:type="paragraph" w:customStyle="1" w:styleId="D078B675337F43639C1A321216AD1AF4">
    <w:name w:val="D078B675337F43639C1A321216AD1AF4"/>
  </w:style>
  <w:style w:type="paragraph" w:customStyle="1" w:styleId="267090446A4B4E228E6C048364E586E3">
    <w:name w:val="267090446A4B4E228E6C048364E586E3"/>
  </w:style>
  <w:style w:type="paragraph" w:customStyle="1" w:styleId="506A9C5A396C4F5B930E6FF87AB39C8B">
    <w:name w:val="506A9C5A396C4F5B930E6FF87AB39C8B"/>
  </w:style>
  <w:style w:type="paragraph" w:customStyle="1" w:styleId="4BE77C71E2584FDB9BE7B718C11F76D6">
    <w:name w:val="4BE77C71E2584FDB9BE7B718C11F76D6"/>
  </w:style>
  <w:style w:type="paragraph" w:customStyle="1" w:styleId="Address1">
    <w:name w:val="Address 1"/>
    <w:basedOn w:val="Normal"/>
    <w:next w:val="Normal"/>
    <w:qFormat/>
    <w:pPr>
      <w:spacing w:after="0" w:line="240" w:lineRule="auto"/>
    </w:pPr>
    <w:rPr>
      <w:rFonts w:eastAsia="Times New Roman" w:cs="Arial"/>
      <w:bCs/>
      <w:spacing w:val="10"/>
      <w:sz w:val="18"/>
      <w:szCs w:val="28"/>
    </w:rPr>
  </w:style>
  <w:style w:type="paragraph" w:customStyle="1" w:styleId="4D492584028845A6B3A5A83007195289">
    <w:name w:val="4D492584028845A6B3A5A830071952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2">
      <a:majorFont>
        <a:latin typeface="Century Gothic"/>
        <a:ea typeface=""/>
        <a:cs typeface=""/>
      </a:majorFont>
      <a:minorFont>
        <a:latin typeface="Lucid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ADEB8-85C3-4F3F-A4A3-3464CAD0432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4639321-F607-4C13-8D35-74225477A0DA}">
  <ds:schemaRefs>
    <ds:schemaRef ds:uri="http://schemas.microsoft.com/sharepoint/v3/contenttype/forms"/>
  </ds:schemaRefs>
</ds:datastoreItem>
</file>

<file path=customXml/itemProps3.xml><?xml version="1.0" encoding="utf-8"?>
<ds:datastoreItem xmlns:ds="http://schemas.openxmlformats.org/officeDocument/2006/customXml" ds:itemID="{DE1898CC-2DB7-4C35-9261-143A41652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401734-D4A2-4FE6-BEB7-2E361A9AF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tf06086165.dotx</Template>
  <TotalTime>0</TotalTime>
  <Pages>2</Pages>
  <Words>110</Words>
  <Characters>630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Brochure Template</dc:title>
  <dc:subject/>
  <dc:creator/>
  <cp:keywords>Marketing Brochure Template</cp:keywords>
  <dc:description/>
  <cp:lastModifiedBy/>
  <cp:revision>1</cp:revision>
  <dcterms:created xsi:type="dcterms:W3CDTF">2019-11-11T03:43:00Z</dcterms:created>
  <dcterms:modified xsi:type="dcterms:W3CDTF">2019-11-11T03:43:00Z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