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44"/>
        <w:gridCol w:w="721"/>
        <w:gridCol w:w="5035"/>
      </w:tblGrid>
      <w:tr w:rsidR="00A80BB9" w:rsidTr="00C963DD">
        <w:trPr>
          <w:trHeight w:hRule="exact" w:val="3456"/>
          <w:jc w:val="center"/>
        </w:trPr>
        <w:tc>
          <w:tcPr>
            <w:tcW w:w="5040" w:type="dxa"/>
          </w:tcPr>
          <w:p w:rsidR="00A80BB9" w:rsidRDefault="00C963DD" w:rsidP="00A80BB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34" name="Group 134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6" name="Group 13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7" name="Picture 137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8" name="Oval 1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706135338"/>
                                        <w:placeholder>
                                          <w:docPart w:val="75591406F7B9447786A901E323AE3CA9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AD5B39" w:rsidRDefault="00AD5B39" w:rsidP="00AD5B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376231670"/>
                                        <w:placeholder>
                                          <w:docPart w:val="3E1F6168EAB344939B33F1DEC5ACCA50"/>
                                        </w:placeholder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504959810"/>
                                        <w:placeholder>
                                          <w:docPart w:val="DCB39888DD8A4A95A6CB5B6197E7FB0D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AD5B39" w:rsidRDefault="003A18BB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 134" o:spid="_x0000_s1026" alt="decorative element" style="width:252pt;height:176.4pt;rotation:180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">
                      <v:rect id="Rectangle 135" o:spid="_x0000_s102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" fillcolor="#84acb6 [3208]" stroked="f" strokeweight="1pt"/>
                      <v:group id="Group 136" o:spid="_x0000_s102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37" o:spid="_x0000_s1029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">
                          <v:imagedata r:id="rId12" o:title="place setting with plate and fork" recolortarget="#416380 [1454]"/>
                          <v:path arrowok="t"/>
                        </v:shape>
                        <v:oval id="Oval 138" o:spid="_x0000_s103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706135338"/>
                                  <w:placeholder>
                                    <w:docPart w:val="75591406F7B9447786A901E323AE3CA9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AD5B39" w:rsidRDefault="00AD5B39" w:rsidP="00AD5B39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376231670"/>
                                  <w:placeholder>
                                    <w:docPart w:val="3E1F6168EAB344939B33F1DEC5ACCA50"/>
                                  </w:placeholder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504959810"/>
                                  <w:placeholder>
                                    <w:docPart w:val="DCB39888DD8A4A95A6CB5B6197E7FB0D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AD5B39" w:rsidRDefault="003A18BB" w:rsidP="00AD5B39">
                                    <w:pPr>
                                      <w:jc w:val="center"/>
                                    </w:pPr>
                                    <w:r w:rsidRPr="00AD5B39"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:rsidR="00A80BB9" w:rsidRDefault="00A80BB9" w:rsidP="00A80BB9"/>
        </w:tc>
        <w:tc>
          <w:tcPr>
            <w:tcW w:w="5030" w:type="dxa"/>
          </w:tcPr>
          <w:p w:rsidR="00A80BB9" w:rsidRDefault="00C963DD" w:rsidP="00A80BB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40" name="Group 140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41" name="Rectangle 141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2" name="Group 142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3" name="Picture 143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4" name="Oval 14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87022702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809519228"/>
                                        <w:showingPlcHdr/>
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65389343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 140" o:spid="_x0000_s1031" alt="decorative element" style="width:252pt;height:176.4pt;rotation:180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">
                      <v:rect id="Rectangle 141" o:spid="_x0000_s1032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" fillcolor="#84acb6 [3208]" stroked="f" strokeweight="1pt"/>
                      <v:group id="Group 142" o:spid="_x0000_s1033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<v:shape id="Picture 143" o:spid="_x0000_s1034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">
                          <v:imagedata r:id="rId12" o:title="place setting with plate and fork" recolortarget="#416380 [1454]"/>
                          <v:path arrowok="t"/>
                        </v:shape>
                        <v:oval id="Oval 144" o:spid="_x0000_s1035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87022702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809519228"/>
                                  <w:showingPlcHdr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6538934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:rsidTr="008921E5">
        <w:trPr>
          <w:trHeight w:hRule="exact" w:val="3834"/>
          <w:jc w:val="center"/>
        </w:trPr>
        <w:tc>
          <w:tcPr>
            <w:tcW w:w="5040" w:type="dxa"/>
          </w:tcPr>
          <w:p w:rsidR="00A80BB9" w:rsidRDefault="00C963DD" w:rsidP="008921E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9779D" wp14:editId="369E8326">
                      <wp:extent cx="3200400" cy="2240280"/>
                      <wp:effectExtent l="0" t="0" r="0" b="7620"/>
                      <wp:docPr id="104" name="Group 104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05" name="Rectangle 105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6" name="Group 10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" name="Picture 107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8" name="Oval 10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174141258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229850611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04097942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3A18BB" w:rsidP="00AD5B39">
                                          <w:pPr>
                                            <w:jc w:val="center"/>
                                          </w:pPr>
                                          <w: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779D" id="Group 104" o:spid="_x0000_s1036" alt="decorative element" style="width:252pt;height:176.4pt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">
                      <v:rect id="Rectangle 105" o:spid="_x0000_s103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" fillcolor="#84acb6 [3208]" stroked="f" strokeweight="1pt"/>
                      <v:group id="Group 106" o:spid="_x0000_s103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shape id="Picture 107" o:spid="_x0000_s1039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">
                          <v:imagedata r:id="rId12" o:title="place setting with plate and fork" recolortarget="#416380 [1454]"/>
                          <v:path arrowok="t"/>
                        </v:shape>
                        <v:oval id="Oval 108" o:spid="_x0000_s104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174141258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229850611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04097942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3A18BB" w:rsidP="00AD5B39">
                                    <w:pPr>
                                      <w:jc w:val="center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:rsidR="00A80BB9" w:rsidRDefault="00A80BB9" w:rsidP="008921E5"/>
        </w:tc>
        <w:tc>
          <w:tcPr>
            <w:tcW w:w="5030" w:type="dxa"/>
          </w:tcPr>
          <w:p w:rsidR="00A80BB9" w:rsidRDefault="00C963DD" w:rsidP="008921E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9779D" wp14:editId="369E8326">
                      <wp:extent cx="3200400" cy="2240280"/>
                      <wp:effectExtent l="0" t="0" r="0" b="7620"/>
                      <wp:docPr id="110" name="Group 110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11" name="Rectangle 111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2" name="Group 112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3" name="Picture 113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14" name="Oval 1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33788958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197351504"/>
                                        <w:showingPlcHdr/>
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610732964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779D" id="Group 110" o:spid="_x0000_s1041" alt="decorative element" style="width:252pt;height:176.4pt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">
                      <v:rect id="Rectangle 111" o:spid="_x0000_s1042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" fillcolor="#84acb6 [3208]" stroked="f" strokeweight="1pt"/>
                      <v:group id="Group 112" o:spid="_x0000_s1043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shape id="Picture 113" o:spid="_x0000_s1044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">
                          <v:imagedata r:id="rId12" o:title="place setting with plate and fork" recolortarget="#416380 [1454]"/>
                          <v:path arrowok="t"/>
                        </v:shape>
                        <v:oval id="Oval 114" o:spid="_x0000_s1045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33788958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197351504"/>
                                  <w:showingPlcHdr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610732964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:rsidTr="00C963DD">
        <w:trPr>
          <w:trHeight w:hRule="exact" w:val="3456"/>
          <w:jc w:val="center"/>
        </w:trPr>
        <w:tc>
          <w:tcPr>
            <w:tcW w:w="5040" w:type="dxa"/>
          </w:tcPr>
          <w:p w:rsidR="00A80BB9" w:rsidRDefault="00C963DD" w:rsidP="00A80BB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22" name="Group 122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23" name="Rectangle 123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4" name="Group 124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" name="Picture 125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6" name="Oval 1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702668181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27615043"/>
                                        <w:showingPlcHdr/>
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782562860"/>
                                        <w:showingPlcHdr/>
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 122" o:spid="_x0000_s1046" alt="decorative element" style="width:252pt;height:176.4pt;rotation:180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">
                      <v:rect id="Rectangle 123" o:spid="_x0000_s104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" fillcolor="#84acb6 [3208]" stroked="f" strokeweight="1pt"/>
                      <v:group id="Group 124" o:spid="_x0000_s104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shape id="Picture 125" o:spid="_x0000_s1049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">
                          <v:imagedata r:id="rId12" o:title="place setting with plate and fork" recolortarget="#416380 [1454]"/>
                          <v:path arrowok="t"/>
                        </v:shape>
                        <v:oval id="Oval 126" o:spid="_x0000_s105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702668181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27615043"/>
                                  <w:showingPlcHdr/>
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782562860"/>
                                  <w:showingPlcHdr/>
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:rsidR="00A80BB9" w:rsidRDefault="00A80BB9" w:rsidP="00A80BB9"/>
        </w:tc>
        <w:tc>
          <w:tcPr>
            <w:tcW w:w="5030" w:type="dxa"/>
          </w:tcPr>
          <w:p w:rsidR="00A80BB9" w:rsidRDefault="00C963DD" w:rsidP="00A80BB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28" name="Group 128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29" name="Rectangle 129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0" name="Group 130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1" name="Picture 131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2" name="Oval 1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436145638"/>
    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6D5139" w:rsidRPr="00C02426" w:rsidRDefault="003A18BB" w:rsidP="006D51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>
                                            <w:t>Table Tent Template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725955624"/>
                                        <w:showingPlcHdr/>
  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6D5139" w:rsidRPr="00C02426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01187523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6D5139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 128" o:spid="_x0000_s1051" alt="decorative element" style="width:252pt;height:176.4pt;rotation:180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">
                      <v:rect id="Rectangle 129" o:spid="_x0000_s1052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" fillcolor="#84acb6 [3208]" stroked="f" strokeweight="1pt"/>
                      <v:group id="Group 130" o:spid="_x0000_s1053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Picture 131" o:spid="_x0000_s1054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">
                          <v:imagedata r:id="rId12" o:title="place setting with plate and fork" recolortarget="#416380 [1454]"/>
                          <v:path arrowok="t"/>
                        </v:shape>
                        <v:oval id="Oval 132" o:spid="_x0000_s1055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436145638"/>
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6D5139" w:rsidRPr="00C02426" w:rsidRDefault="003A18BB" w:rsidP="006D5139">
                                    <w:pPr>
                                      <w:pStyle w:val="NameofFood"/>
                                      <w:jc w:val="center"/>
                                    </w:pPr>
                                    <w:r>
                                      <w:t>Table Tent Template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725955624"/>
                                  <w:showingPlcHdr/>
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6D5139" w:rsidRPr="00C02426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01187523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6D5139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:rsidTr="00C963DD">
        <w:trPr>
          <w:trHeight w:hRule="exact" w:val="3456"/>
          <w:jc w:val="center"/>
        </w:trPr>
        <w:tc>
          <w:tcPr>
            <w:tcW w:w="5040" w:type="dxa"/>
          </w:tcPr>
          <w:p w:rsidR="00A80BB9" w:rsidRDefault="00C963DD" w:rsidP="00A80BB9">
            <w:bookmarkStart w:id="0" w:name="_GoBack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9779D" wp14:editId="369E8326">
                      <wp:extent cx="3200400" cy="2240280"/>
                      <wp:effectExtent l="0" t="0" r="0" b="7620"/>
                      <wp:docPr id="98" name="Group 98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99" name="Rectangle 99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0" name="Group 100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1" name="Picture 101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2" name="Oval 1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1536266482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89970847"/>
                                        <w:showingPlcHdr/>
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842935296"/>
                                        <w:showingPlcHdr/>
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779D" id="Group 98" o:spid="_x0000_s1056" alt="decorative element" style="width:252pt;height:176.4pt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">
                      <v:rect id="Rectangle 99" o:spid="_x0000_s105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" fillcolor="#84acb6 [3208]" stroked="f" strokeweight="1pt"/>
                      <v:group id="Group 100" o:spid="_x0000_s105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shape id="Picture 101" o:spid="_x0000_s1059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">
                          <v:imagedata r:id="rId12" o:title="place setting with plate and fork" recolortarget="#416380 [1454]"/>
                          <v:path arrowok="t"/>
                        </v:shape>
                        <v:oval id="Oval 102" o:spid="_x0000_s106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1536266482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89970847"/>
                                  <w:showingPlcHdr/>
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842935296"/>
                                  <w:showingPlcHdr/>
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  <w:bookmarkEnd w:id="0"/>
          </w:p>
        </w:tc>
        <w:tc>
          <w:tcPr>
            <w:tcW w:w="720" w:type="dxa"/>
          </w:tcPr>
          <w:p w:rsidR="00A80BB9" w:rsidRDefault="00A80BB9" w:rsidP="00A80BB9"/>
        </w:tc>
        <w:tc>
          <w:tcPr>
            <w:tcW w:w="5030" w:type="dxa"/>
          </w:tcPr>
          <w:p w:rsidR="00A80BB9" w:rsidRDefault="00C963DD" w:rsidP="00A80BB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889D59" wp14:editId="490924CA">
                      <wp:extent cx="3200400" cy="2240280"/>
                      <wp:effectExtent l="0" t="0" r="0" b="7620"/>
                      <wp:docPr id="97" name="Group 97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" name="Group 9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" name="Picture 73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74" name="Oval 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410775263"/>
    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3A18BB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>
                                            <w:t>Table Tent Template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537546635"/>
                                        <w:showingPlcHdr/>
  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6D5139" w:rsidP="00C963DD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22179590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89D59" id="Group 97" o:spid="_x0000_s1061" alt="decorative element" style="width:252pt;height:176.4pt;mso-position-horizontal-relative:char;mso-position-vertical-relative:line" coordsize="3200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">
                      <v:rect id="Rectangle 72" o:spid="_x0000_s1062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" fillcolor="#84acb6 [3208]" stroked="f" strokeweight="1pt"/>
                      <v:group id="Group 96" o:spid="_x0000_s1063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shape id="Picture 73" o:spid="_x0000_s1064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">
                          <v:imagedata r:id="rId12" o:title="place setting with plate and fork" recolortarget="#416380 [1454]"/>
                          <v:path arrowok="t"/>
                        </v:shape>
                        <v:oval id="Oval 74" o:spid="_x0000_s1065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" fillcolor="white [3212]" stroked="f" strokeweight="1pt">
                          <v:fill opacity="51657f"/>
                          <v:stroke joinstyle="miter"/>
                          <v:path arrowok="t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410775263"/>
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3A18BB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>
                                      <w:t>Table Tent Template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537546635"/>
                                  <w:showingPlcHdr/>
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6D5139" w:rsidP="00C963DD">
                                    <w:pPr>
                                      <w:jc w:val="center"/>
                                    </w:pPr>
                                    <w:r w:rsidRPr="006D5139"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22179590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0C2511" w:rsidRDefault="000C2511" w:rsidP="00A80BB9">
      <w:pPr>
        <w:rPr>
          <w:sz w:val="14"/>
        </w:rPr>
      </w:pPr>
    </w:p>
    <w:sectPr w:rsidR="000C2511" w:rsidSect="00C963DD">
      <w:headerReference w:type="default" r:id="rId13"/>
      <w:pgSz w:w="12240" w:h="15840" w:code="1"/>
      <w:pgMar w:top="720" w:right="720" w:bottom="720" w:left="72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D71" w:rsidRDefault="007B4D71" w:rsidP="00A80BB9">
      <w:r>
        <w:separator/>
      </w:r>
    </w:p>
  </w:endnote>
  <w:endnote w:type="continuationSeparator" w:id="0">
    <w:p w:rsidR="007B4D71" w:rsidRDefault="007B4D71" w:rsidP="00A80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4F40D34-E3AA-421C-AEA8-FCCA3EC4108D}"/>
    <w:embedBold r:id="rId2" w:fontKey="{EADEE18F-2EAE-437D-83DC-C6A5BA6B3D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0A7E9A6-3FF8-4A2E-A92A-EE2435EE4C9F}"/>
    <w:embedBold r:id="rId4" w:fontKey="{B780D655-3D5D-4E3E-AFD9-DBBF2A9F4F25}"/>
    <w:embedItalic r:id="rId5" w:fontKey="{2B161C62-E348-4096-9FF6-A5D554FA4CC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7999062-8648-4E81-AA08-FD381F898A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D71" w:rsidRDefault="007B4D71" w:rsidP="00A80BB9">
      <w:r>
        <w:separator/>
      </w:r>
    </w:p>
  </w:footnote>
  <w:footnote w:type="continuationSeparator" w:id="0">
    <w:p w:rsidR="007B4D71" w:rsidRDefault="007B4D71" w:rsidP="00A80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2E5" w:rsidRPr="00311D4F" w:rsidRDefault="00A80BB9" w:rsidP="00A80BB9">
    <w:r w:rsidRPr="00A80BB9">
      <w:rPr>
        <w:noProof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4631A4BD" wp14:editId="7989C2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458450"/>
              <wp:effectExtent l="0" t="0" r="38100" b="19050"/>
              <wp:wrapNone/>
              <wp:docPr id="5" name="Straight Connector 5" descr="vertical cut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4584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2781C867" id="Straight Connector 5" o:spid="_x0000_s1026" alt="vertical cut line" style="position:absolute;z-index:251662336;visibility:visible;mso-wrap-style:square;mso-width-percent:0;mso-height-percent:100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1000;mso-width-relative:page;mso-height-relative:page" from="0,0" to="0,8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  <w:r w:rsidRPr="00A80BB9">
      <w:rPr>
        <w:noProof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34FB3C8D" wp14:editId="254EC6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401050" cy="0"/>
              <wp:effectExtent l="0" t="0" r="0" b="0"/>
              <wp:wrapNone/>
              <wp:docPr id="4" name="Straight Connector 4" descr="horizontal cut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010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C1B705" id="Straight Connector 4" o:spid="_x0000_s1026" alt="horizontal cut line" style="position:absolute;z-index:251663360;visibility:visible;mso-wrap-style:square;mso-width-percent:100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1000;mso-height-percent:0;mso-width-relative:page;mso-height-relative:page" from="0,0" to="66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8F"/>
    <w:rsid w:val="000172E5"/>
    <w:rsid w:val="00052382"/>
    <w:rsid w:val="0006568A"/>
    <w:rsid w:val="00076F0F"/>
    <w:rsid w:val="00084253"/>
    <w:rsid w:val="000C2511"/>
    <w:rsid w:val="000D1F49"/>
    <w:rsid w:val="00172359"/>
    <w:rsid w:val="001727CA"/>
    <w:rsid w:val="002C56E6"/>
    <w:rsid w:val="00311D4F"/>
    <w:rsid w:val="00344849"/>
    <w:rsid w:val="00361E11"/>
    <w:rsid w:val="0038458F"/>
    <w:rsid w:val="003A18BB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D5139"/>
    <w:rsid w:val="007147D7"/>
    <w:rsid w:val="00770F25"/>
    <w:rsid w:val="007A35A8"/>
    <w:rsid w:val="007B0A85"/>
    <w:rsid w:val="007B4D71"/>
    <w:rsid w:val="007C6A52"/>
    <w:rsid w:val="0082043E"/>
    <w:rsid w:val="00846B76"/>
    <w:rsid w:val="008921E5"/>
    <w:rsid w:val="008A1FAD"/>
    <w:rsid w:val="008E203A"/>
    <w:rsid w:val="0091229C"/>
    <w:rsid w:val="00940E73"/>
    <w:rsid w:val="0098597D"/>
    <w:rsid w:val="009D1E15"/>
    <w:rsid w:val="009F619A"/>
    <w:rsid w:val="009F6DDE"/>
    <w:rsid w:val="00A370A8"/>
    <w:rsid w:val="00A44318"/>
    <w:rsid w:val="00A80BB9"/>
    <w:rsid w:val="00A84652"/>
    <w:rsid w:val="00AD5B39"/>
    <w:rsid w:val="00B25C16"/>
    <w:rsid w:val="00B337A2"/>
    <w:rsid w:val="00BD4753"/>
    <w:rsid w:val="00BD5CB1"/>
    <w:rsid w:val="00BE62EE"/>
    <w:rsid w:val="00C003BA"/>
    <w:rsid w:val="00C02426"/>
    <w:rsid w:val="00C4602F"/>
    <w:rsid w:val="00C46878"/>
    <w:rsid w:val="00C6231D"/>
    <w:rsid w:val="00C963DD"/>
    <w:rsid w:val="00CB4A51"/>
    <w:rsid w:val="00CD4532"/>
    <w:rsid w:val="00CD47B0"/>
    <w:rsid w:val="00CE6104"/>
    <w:rsid w:val="00CE7918"/>
    <w:rsid w:val="00D16163"/>
    <w:rsid w:val="00D473A6"/>
    <w:rsid w:val="00DB3FAD"/>
    <w:rsid w:val="00E4493F"/>
    <w:rsid w:val="00E61C09"/>
    <w:rsid w:val="00E9562F"/>
    <w:rsid w:val="00EB3B58"/>
    <w:rsid w:val="00EC7359"/>
    <w:rsid w:val="00EE3054"/>
    <w:rsid w:val="00EF7640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02426"/>
    <w:pPr>
      <w:spacing w:after="0"/>
    </w:pPr>
    <w:rPr>
      <w:color w:val="84ACB6" w:themeColor="accent5"/>
      <w:sz w:val="20"/>
    </w:r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customStyle="1" w:styleId="NameofFood">
    <w:name w:val="Name of Food"/>
    <w:basedOn w:val="Normal"/>
    <w:uiPriority w:val="1"/>
    <w:qFormat/>
    <w:rsid w:val="00C02426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ENAN\Downloads\TF0110925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5591406F7B9447786A901E323AE3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96EE0-CFB4-4436-A2C2-4B0710937BC8}"/>
      </w:docPartPr>
      <w:docPartBody>
        <w:p w:rsidR="00000000" w:rsidRDefault="00B00315">
          <w:pPr>
            <w:pStyle w:val="75591406F7B9447786A901E323AE3CA9"/>
          </w:pPr>
          <w:r w:rsidRPr="00AD5B39">
            <w:rPr>
              <w:b/>
            </w:rPr>
            <w:t>Name of food</w:t>
          </w:r>
        </w:p>
      </w:docPartBody>
    </w:docPart>
    <w:docPart>
      <w:docPartPr>
        <w:name w:val="3E1F6168EAB344939B33F1DEC5ACC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22D96-C215-4BDA-A6BF-E278D4955472}"/>
      </w:docPartPr>
      <w:docPartBody>
        <w:p w:rsidR="00000000" w:rsidRDefault="00B00315">
          <w:pPr>
            <w:pStyle w:val="3E1F6168EAB344939B33F1DEC5ACCA50"/>
          </w:pPr>
          <w:r w:rsidRPr="00AD5B39">
            <w:t>Name of person who brought the food</w:t>
          </w:r>
        </w:p>
      </w:docPartBody>
    </w:docPart>
    <w:docPart>
      <w:docPartPr>
        <w:name w:val="DCB39888DD8A4A95A6CB5B6197E7F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830FD-9151-48DB-B655-2DDAA3EE959F}"/>
      </w:docPartPr>
      <w:docPartBody>
        <w:p w:rsidR="00000000" w:rsidRDefault="00B00315">
          <w:pPr>
            <w:pStyle w:val="DCB39888DD8A4A95A6CB5B6197E7FB0D"/>
          </w:pPr>
          <w:r w:rsidRPr="00AD5B39">
            <w:t>Ingredients/allergies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15"/>
    <w:rsid w:val="00B0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591406F7B9447786A901E323AE3CA9">
    <w:name w:val="75591406F7B9447786A901E323AE3CA9"/>
  </w:style>
  <w:style w:type="paragraph" w:customStyle="1" w:styleId="3E1F6168EAB344939B33F1DEC5ACCA50">
    <w:name w:val="3E1F6168EAB344939B33F1DEC5ACCA50"/>
  </w:style>
  <w:style w:type="paragraph" w:customStyle="1" w:styleId="DCB39888DD8A4A95A6CB5B6197E7FB0D">
    <w:name w:val="DCB39888DD8A4A95A6CB5B6197E7FB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147829-82C8-4F85-8A68-3E5C189040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260BCC3-4535-464A-813C-8860A6BDBF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45018E-A84E-43F2-B2D0-52714E1D1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TF01109258.dotx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Tent Template</dc:title>
  <dc:subject/>
  <dc:creator/>
  <cp:keywords>Table Tent Template</cp:keywords>
  <dc:description/>
  <cp:lastModifiedBy/>
  <cp:revision>1</cp:revision>
  <dcterms:created xsi:type="dcterms:W3CDTF">2019-07-09T03:12:00Z</dcterms:created>
  <dcterms:modified xsi:type="dcterms:W3CDTF">2019-07-09T03:13:00Z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