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115" w:type="dxa"/>
          <w:right w:w="115" w:type="dxa"/>
        </w:tblCellMar>
        <w:tblLook w:val="0600" w:firstRow="0" w:lastRow="0" w:firstColumn="0" w:lastColumn="0" w:noHBand="1" w:noVBand="1"/>
      </w:tblPr>
      <w:tblGrid>
        <w:gridCol w:w="4525"/>
        <w:gridCol w:w="5292"/>
        <w:gridCol w:w="4583"/>
      </w:tblGrid>
      <w:tr w:rsidR="00210115" w:rsidRPr="007D76D9" w:rsidTr="00240441">
        <w:trPr>
          <w:trHeight w:val="7891"/>
          <w:jc w:val="center"/>
        </w:trPr>
        <w:tc>
          <w:tcPr>
            <w:tcW w:w="4525" w:type="dxa"/>
            <w:tcBorders>
              <w:bottom w:val="nil"/>
            </w:tcBorders>
          </w:tcPr>
          <w:bookmarkStart w:id="0" w:name="_Hlk514276837" w:displacedByCustomXml="next"/>
          <w:bookmarkStart w:id="1" w:name="_Hlk514713684" w:displacedByCustomXml="next"/>
          <w:sdt>
            <w:sdtPr>
              <w:id w:val="-1273156478"/>
              <w:placeholder>
                <w:docPart w:val="199656DA2EEB4C019005A57FCB4C2D82"/>
              </w:placeholder>
              <w:temporary/>
              <w:showingPlcHdr/>
              <w15:appearance w15:val="hidden"/>
            </w:sdtPr>
            <w:sdtEndPr/>
            <w:sdtContent>
              <w:p w:rsidR="00210115" w:rsidRDefault="00210115" w:rsidP="002C45B5">
                <w:pPr>
                  <w:pStyle w:val="Heading1"/>
                </w:pPr>
                <w:r w:rsidRPr="007D76D9">
                  <w:rPr>
                    <w:rStyle w:val="Heading1Char"/>
                  </w:rPr>
                  <w:t>Title or Heading Here</w:t>
                </w:r>
              </w:p>
            </w:sdtContent>
          </w:sdt>
          <w:sdt>
            <w:sdtPr>
              <w:id w:val="1560979066"/>
              <w:placeholder>
                <w:docPart w:val="E0DD464BF7BC439692F4C11AFDD5AA0A"/>
              </w:placeholder>
              <w:temporary/>
              <w:showingPlcHdr/>
              <w15:appearance w15:val="hidden"/>
            </w:sdtPr>
            <w:sdtEndPr/>
            <w:sdtContent>
              <w:p w:rsidR="00210115" w:rsidRDefault="00210115" w:rsidP="007D76D9">
                <w:r w:rsidRPr="009D1198">
                  <w:rPr>
                    <w:rFonts w:eastAsiaTheme="minorHAnsi"/>
                  </w:rPr>
                  <w:t>We think the design of this brochure is great as is!  But, if you do not agree, you are able to make it yours by making a few minor design tweaks!  Tips on updating specific features are available throughout this example text.</w:t>
                </w:r>
              </w:p>
            </w:sdtContent>
          </w:sdt>
          <w:bookmarkEnd w:id="0" w:displacedByCustomXml="next"/>
          <w:sdt>
            <w:sdtPr>
              <w:rPr>
                <w:rFonts w:ascii="Century Schoolbook" w:hAnsi="Century Schoolbook"/>
                <w:b/>
              </w:rPr>
              <w:id w:val="-2145804699"/>
              <w:placeholder>
                <w:docPart w:val="1743E68EEB9B40C59AB2045F6E0283EE"/>
              </w:placeholder>
              <w:temporary/>
              <w:showingPlcHdr/>
              <w15:appearance w15:val="hidden"/>
            </w:sdtPr>
            <w:sdtEndPr/>
            <w:sdtContent>
              <w:p w:rsidR="00210115" w:rsidRPr="009D1198" w:rsidRDefault="00210115" w:rsidP="002C45B5">
                <w:pPr>
                  <w:pStyle w:val="Heading1"/>
                  <w:rPr>
                    <w:rFonts w:ascii="Century Schoolbook" w:hAnsi="Century Schoolbook"/>
                    <w:b/>
                  </w:rPr>
                </w:pPr>
                <w:r w:rsidRPr="009D1198">
                  <w:rPr>
                    <w:rStyle w:val="Heading1Char"/>
                  </w:rPr>
                  <w:t>Title or Heading Here</w:t>
                </w:r>
              </w:p>
            </w:sdtContent>
          </w:sdt>
          <w:sdt>
            <w:sdtPr>
              <w:id w:val="-1027102363"/>
              <w:placeholder>
                <w:docPart w:val="A9C176FD545A4FACA9C4C99884727A15"/>
              </w:placeholder>
              <w:temporary/>
              <w:showingPlcHdr/>
              <w15:appearance w15:val="hidden"/>
            </w:sdtPr>
            <w:sdtEndPr/>
            <w:sdtContent>
              <w:bookmarkStart w:id="2" w:name="_GoBack" w:displacedByCustomXml="prev"/>
              <w:p w:rsidR="00210115" w:rsidRPr="009D1198" w:rsidRDefault="00210115" w:rsidP="009D1198">
                <w:r w:rsidRPr="009D1198">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210115" w:rsidRPr="007D76D9" w:rsidRDefault="00210115" w:rsidP="009D1198">
                <w:r w:rsidRPr="009D1198">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bookmarkEnd w:id="2" w:displacedByCustomXml="next"/>
            </w:sdtContent>
          </w:sdt>
        </w:tc>
        <w:tc>
          <w:tcPr>
            <w:tcW w:w="5292" w:type="dxa"/>
            <w:tcBorders>
              <w:bottom w:val="nil"/>
            </w:tcBorders>
          </w:tcPr>
          <w:p w:rsidR="00210115" w:rsidRPr="00240441" w:rsidRDefault="00465DAD" w:rsidP="00240441">
            <w:pPr>
              <w:pStyle w:val="Quote"/>
            </w:pPr>
            <w:sdt>
              <w:sdtPr>
                <w:id w:val="369654991"/>
                <w:placeholder>
                  <w:docPart w:val="6A1247F32AA647CAA38E7BA0BD4D560D"/>
                </w:placeholder>
                <w:temporary/>
                <w:showingPlcHdr/>
                <w15:appearance w15:val="hidden"/>
              </w:sdtPr>
              <w:sdtEndPr/>
              <w:sdtContent>
                <w:r w:rsidR="00210115" w:rsidRPr="00240441">
                  <w:rPr>
                    <w:rStyle w:val="QuoteChar"/>
                  </w:rPr>
                  <w:t>“Large quote goes here.”</w:t>
                </w:r>
              </w:sdtContent>
            </w:sdt>
          </w:p>
        </w:tc>
        <w:tc>
          <w:tcPr>
            <w:tcW w:w="4583" w:type="dxa"/>
            <w:tcBorders>
              <w:bottom w:val="nil"/>
            </w:tcBorders>
            <w:vAlign w:val="center"/>
          </w:tcPr>
          <w:p w:rsidR="00210115" w:rsidRPr="007D76D9" w:rsidRDefault="00210115" w:rsidP="009D1198">
            <w:pPr>
              <w:jc w:val="center"/>
            </w:pPr>
            <w:r w:rsidRPr="001B6C0D">
              <w:drawing>
                <wp:inline distT="0" distB="0" distL="0" distR="0" wp14:anchorId="79956EB7" wp14:editId="6B628AD3">
                  <wp:extent cx="1452880" cy="2203450"/>
                  <wp:effectExtent l="0" t="0" r="0" b="0"/>
                  <wp:docPr id="78" name="Picture 5" descr="Logo Goes Here" title="Logo ">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DD7ED77-EC68-4ECA-9781-F0739E2877F8}"/>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452880" cy="2203450"/>
                          </a:xfrm>
                          <a:prstGeom prst="rect">
                            <a:avLst/>
                          </a:prstGeom>
                        </pic:spPr>
                      </pic:pic>
                    </a:graphicData>
                  </a:graphic>
                </wp:inline>
              </w:drawing>
            </w:r>
          </w:p>
        </w:tc>
      </w:tr>
      <w:tr w:rsidR="00210115" w:rsidRPr="007D76D9" w:rsidTr="009D1198">
        <w:trPr>
          <w:trHeight w:val="1872"/>
          <w:jc w:val="center"/>
        </w:trPr>
        <w:tc>
          <w:tcPr>
            <w:tcW w:w="4525" w:type="dxa"/>
          </w:tcPr>
          <w:p w:rsidR="003029C3" w:rsidRPr="003029C3" w:rsidRDefault="003029C3" w:rsidP="003029C3">
            <w:pPr>
              <w:tabs>
                <w:tab w:val="left" w:pos="906"/>
              </w:tabs>
            </w:pPr>
          </w:p>
        </w:tc>
        <w:tc>
          <w:tcPr>
            <w:tcW w:w="5292" w:type="dxa"/>
            <w:tcMar>
              <w:top w:w="29" w:type="dxa"/>
              <w:left w:w="29" w:type="dxa"/>
              <w:bottom w:w="29" w:type="dxa"/>
              <w:right w:w="29" w:type="dxa"/>
            </w:tcMar>
          </w:tcPr>
          <w:p w:rsidR="00210115" w:rsidRPr="007D76D9" w:rsidRDefault="00210115" w:rsidP="007D76D9"/>
        </w:tc>
        <w:tc>
          <w:tcPr>
            <w:tcW w:w="4583" w:type="dxa"/>
            <w:vAlign w:val="center"/>
          </w:tcPr>
          <w:p w:rsidR="00210115" w:rsidRPr="002C45B5" w:rsidRDefault="00465DAD" w:rsidP="002C45B5">
            <w:pPr>
              <w:pStyle w:val="ContactInfo"/>
            </w:pPr>
            <w:sdt>
              <w:sdtPr>
                <w:id w:val="-344324789"/>
                <w:placeholder>
                  <w:docPart w:val="A9A2E453E15A4C7983E31C820DCFDEE6"/>
                </w:placeholder>
                <w:temporary/>
                <w:showingPlcHdr/>
                <w15:appearance w15:val="hidden"/>
                <w:text w:multiLine="1"/>
              </w:sdtPr>
              <w:sdtEndPr/>
              <w:sdtContent>
                <w:r w:rsidR="00210115" w:rsidRPr="002C45B5">
                  <w:t>Stree Address</w:t>
                </w:r>
              </w:sdtContent>
            </w:sdt>
          </w:p>
          <w:p w:rsidR="00210115" w:rsidRPr="002C45B5" w:rsidRDefault="00465DAD" w:rsidP="002C45B5">
            <w:pPr>
              <w:pStyle w:val="ContactInfo"/>
            </w:pPr>
            <w:sdt>
              <w:sdtPr>
                <w:id w:val="-1037271962"/>
                <w:placeholder>
                  <w:docPart w:val="C249CBEE29494A0D93032408B0FD9842"/>
                </w:placeholder>
                <w:temporary/>
                <w:showingPlcHdr/>
                <w15:appearance w15:val="hidden"/>
                <w:text w:multiLine="1"/>
              </w:sdtPr>
              <w:sdtEndPr/>
              <w:sdtContent>
                <w:r w:rsidR="00210115" w:rsidRPr="002C45B5">
                  <w:t>City, ST  ZIP Code</w:t>
                </w:r>
              </w:sdtContent>
            </w:sdt>
          </w:p>
          <w:p w:rsidR="00210115" w:rsidRPr="002C45B5" w:rsidRDefault="00465DAD" w:rsidP="002C45B5">
            <w:pPr>
              <w:pStyle w:val="ContactInfo"/>
            </w:pPr>
            <w:sdt>
              <w:sdtPr>
                <w:id w:val="-1234154151"/>
                <w:placeholder>
                  <w:docPart w:val="F738E352D8AE481D8312FB53C60A747B"/>
                </w:placeholder>
                <w:showingPlcHdr/>
                <w15:appearance w15:val="hidden"/>
              </w:sdtPr>
              <w:sdtEndPr/>
              <w:sdtContent>
                <w:r w:rsidR="00210115" w:rsidRPr="002C45B5">
                  <w:rPr>
                    <w:rStyle w:val="PlaceholderText"/>
                    <w:rFonts w:eastAsiaTheme="minorHAnsi"/>
                    <w:color w:val="FFFFFF" w:themeColor="background1"/>
                  </w:rPr>
                  <w:t>Phone Number</w:t>
                </w:r>
              </w:sdtContent>
            </w:sdt>
          </w:p>
          <w:p w:rsidR="00210115" w:rsidRPr="007D76D9" w:rsidRDefault="00465DAD" w:rsidP="002C45B5">
            <w:pPr>
              <w:pStyle w:val="ContactInfo"/>
            </w:pPr>
            <w:sdt>
              <w:sdtPr>
                <w:id w:val="-162316644"/>
                <w:placeholder>
                  <w:docPart w:val="2CE06B1DD9834106B2481E5A2F4EA471"/>
                </w:placeholder>
                <w:temporary/>
                <w:showingPlcHdr/>
                <w15:appearance w15:val="hidden"/>
              </w:sdtPr>
              <w:sdtEndPr/>
              <w:sdtContent>
                <w:r w:rsidR="00210115" w:rsidRPr="002C45B5">
                  <w:rPr>
                    <w:rStyle w:val="PlaceholderText"/>
                    <w:rFonts w:eastAsiaTheme="minorHAnsi"/>
                    <w:color w:val="FFFFFF" w:themeColor="background1"/>
                  </w:rPr>
                  <w:t>Fax Number</w:t>
                </w:r>
              </w:sdtContent>
            </w:sdt>
          </w:p>
        </w:tc>
      </w:tr>
      <w:bookmarkEnd w:id="1"/>
    </w:tbl>
    <w:p w:rsidR="007D76D9" w:rsidRDefault="007D76D9" w:rsidP="007D76D9">
      <w:r>
        <w:br w:type="page"/>
      </w:r>
    </w:p>
    <w:tbl>
      <w:tblPr>
        <w:tblW w:w="5000" w:type="pct"/>
        <w:jc w:val="center"/>
        <w:tblLayout w:type="fixed"/>
        <w:tblCellMar>
          <w:left w:w="115" w:type="dxa"/>
          <w:right w:w="115" w:type="dxa"/>
        </w:tblCellMar>
        <w:tblLook w:val="0600" w:firstRow="0" w:lastRow="0" w:firstColumn="0" w:lastColumn="0" w:noHBand="1" w:noVBand="1"/>
      </w:tblPr>
      <w:tblGrid>
        <w:gridCol w:w="4500"/>
        <w:gridCol w:w="630"/>
        <w:gridCol w:w="4680"/>
        <w:gridCol w:w="450"/>
        <w:gridCol w:w="4140"/>
      </w:tblGrid>
      <w:tr w:rsidR="009D1198" w:rsidRPr="007D76D9" w:rsidTr="009D1198">
        <w:trPr>
          <w:trHeight w:val="5634"/>
          <w:jc w:val="center"/>
        </w:trPr>
        <w:tc>
          <w:tcPr>
            <w:tcW w:w="10260" w:type="dxa"/>
            <w:gridSpan w:val="4"/>
          </w:tcPr>
          <w:p w:rsidR="009D1198" w:rsidRPr="007D76D9" w:rsidRDefault="009D1198" w:rsidP="007D76D9"/>
        </w:tc>
        <w:tc>
          <w:tcPr>
            <w:tcW w:w="4140" w:type="dxa"/>
            <w:vMerge w:val="restart"/>
          </w:tcPr>
          <w:sdt>
            <w:sdtPr>
              <w:id w:val="1197889898"/>
              <w:placeholder>
                <w:docPart w:val="C79885E0DDD0439CBFCC18CD62F761EC"/>
              </w:placeholder>
              <w:temporary/>
              <w:showingPlcHdr/>
              <w15:appearance w15:val="hidden"/>
            </w:sdtPr>
            <w:sdtEndPr/>
            <w:sdtContent>
              <w:p w:rsidR="009D1198" w:rsidRPr="009D1198" w:rsidRDefault="009D1198" w:rsidP="002C45B5">
                <w:pPr>
                  <w:pStyle w:val="Heading1"/>
                </w:pPr>
                <w:r w:rsidRPr="009D1198">
                  <w:rPr>
                    <w:rStyle w:val="Heading1Char"/>
                  </w:rPr>
                  <w:t>Another Title</w:t>
                </w:r>
              </w:p>
            </w:sdtContent>
          </w:sdt>
          <w:sdt>
            <w:sdtPr>
              <w:id w:val="2139673767"/>
              <w:placeholder>
                <w:docPart w:val="20CDA5B78540463488AD0869C877439B"/>
              </w:placeholder>
              <w:temporary/>
              <w:showingPlcHdr/>
              <w15:appearance w15:val="hidden"/>
            </w:sdtPr>
            <w:sdtEndPr/>
            <w:sdtContent>
              <w:p w:rsidR="009D1198" w:rsidRPr="009D1198" w:rsidRDefault="009D1198" w:rsidP="009D1198">
                <w:r w:rsidRPr="009D1198">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9D1198" w:rsidRPr="007D76D9" w:rsidRDefault="009D1198" w:rsidP="009D1198">
                <w:r w:rsidRPr="009D1198">
                  <w:t>Once the image you wish to replace is selected, you can either select “Change Picture” from the short cut menu, or click on “Fill” and choose the option for “Picture.”</w:t>
                </w:r>
              </w:p>
            </w:sdtContent>
          </w:sdt>
        </w:tc>
      </w:tr>
      <w:tr w:rsidR="009D1198" w:rsidRPr="007D76D9" w:rsidTr="009D1198">
        <w:trPr>
          <w:trHeight w:val="1686"/>
          <w:jc w:val="center"/>
        </w:trPr>
        <w:tc>
          <w:tcPr>
            <w:tcW w:w="4500" w:type="dxa"/>
            <w:vMerge w:val="restart"/>
            <w:tcBorders>
              <w:bottom w:val="nil"/>
            </w:tcBorders>
          </w:tcPr>
          <w:sdt>
            <w:sdtPr>
              <w:id w:val="640386468"/>
              <w:placeholder>
                <w:docPart w:val="661E3E6913A145189A6FEECAAFCE001F"/>
              </w:placeholder>
              <w:temporary/>
              <w:showingPlcHdr/>
              <w15:appearance w15:val="hidden"/>
            </w:sdtPr>
            <w:sdtEndPr/>
            <w:sdtContent>
              <w:p w:rsidR="009D1198" w:rsidRPr="002C45B5" w:rsidRDefault="009D1198" w:rsidP="002C45B5">
                <w:pPr>
                  <w:pStyle w:val="Heading1"/>
                </w:pPr>
                <w:r w:rsidRPr="002C45B5">
                  <w:t>Customize Heading/Text</w:t>
                </w:r>
              </w:p>
            </w:sdtContent>
          </w:sdt>
          <w:sdt>
            <w:sdtPr>
              <w:rPr>
                <w:rFonts w:eastAsiaTheme="minorHAnsi"/>
              </w:rPr>
              <w:id w:val="1313147013"/>
              <w:placeholder>
                <w:docPart w:val="9E711E9B211048A1B9B4702DC7E8D2F4"/>
              </w:placeholder>
              <w:temporary/>
              <w:showingPlcHdr/>
              <w15:appearance w15:val="hidden"/>
            </w:sdtPr>
            <w:sdtEndPr/>
            <w:sdtContent>
              <w:p w:rsidR="009D1198" w:rsidRDefault="009D1198" w:rsidP="009D1198">
                <w:pPr>
                  <w:rPr>
                    <w:rFonts w:eastAsiaTheme="minorHAnsi"/>
                  </w:rPr>
                </w:pPr>
                <w:r w:rsidRPr="007D43B3">
                  <w:rPr>
                    <w:rFonts w:eastAsiaTheme="minorHAnsi"/>
                  </w:rPr>
                  <w:t>To change any of the text in this document, just click on the block of text you want to update!  The formatting has already been programmed for ease of formatting.</w:t>
                </w:r>
              </w:p>
            </w:sdtContent>
          </w:sdt>
          <w:sdt>
            <w:sdtPr>
              <w:id w:val="-1449083539"/>
              <w:placeholder>
                <w:docPart w:val="811FBDEEABF54BBEB97380B77A68E9C1"/>
              </w:placeholder>
              <w:temporary/>
              <w:showingPlcHdr/>
              <w15:appearance w15:val="hidden"/>
            </w:sdtPr>
            <w:sdtEndPr/>
            <w:sdtContent>
              <w:p w:rsidR="009D1198" w:rsidRPr="002C45B5" w:rsidRDefault="009D1198" w:rsidP="002C45B5">
                <w:pPr>
                  <w:pStyle w:val="Heading1"/>
                </w:pPr>
                <w:r w:rsidRPr="002C45B5">
                  <w:rPr>
                    <w:rStyle w:val="Heading1Char"/>
                  </w:rPr>
                  <w:t>Title or Heading Here</w:t>
                </w:r>
              </w:p>
            </w:sdtContent>
          </w:sdt>
          <w:sdt>
            <w:sdtPr>
              <w:id w:val="-471593327"/>
              <w:placeholder>
                <w:docPart w:val="329FE0FCC1684DD8A2A550A5E7059518"/>
              </w:placeholder>
              <w:temporary/>
              <w:showingPlcHdr/>
              <w15:appearance w15:val="hidden"/>
            </w:sdtPr>
            <w:sdtEndPr/>
            <w:sdtContent>
              <w:p w:rsidR="009D1198" w:rsidRPr="00B67824" w:rsidRDefault="009D1198" w:rsidP="009D1198">
                <w:pPr>
                  <w:rPr>
                    <w:rFonts w:eastAsiaTheme="minorHAnsi"/>
                  </w:rPr>
                </w:pPr>
                <w:r w:rsidRPr="00B67824">
                  <w:rPr>
                    <w:rFonts w:eastAsiaTheme="minorHAnsi"/>
                  </w:rPr>
                  <w:t>In the same way you change the colors, you can update the fonts of the entire document easily!  From the Design tab, choose a font combination that fits your taste.</w:t>
                </w:r>
              </w:p>
              <w:p w:rsidR="009D1198" w:rsidRPr="007D76D9" w:rsidRDefault="009D1198" w:rsidP="009D1198">
                <w:r w:rsidRPr="00B67824">
                  <w:rPr>
                    <w:rFonts w:eastAsiaTheme="minorHAnsi"/>
                  </w:rPr>
                  <w:t>Reset the theme to restore the template to its original state!</w:t>
                </w:r>
              </w:p>
            </w:sdtContent>
          </w:sdt>
        </w:tc>
        <w:tc>
          <w:tcPr>
            <w:tcW w:w="630" w:type="dxa"/>
            <w:vMerge w:val="restart"/>
            <w:tcBorders>
              <w:bottom w:val="nil"/>
            </w:tcBorders>
            <w:tcMar>
              <w:top w:w="29" w:type="dxa"/>
              <w:left w:w="29" w:type="dxa"/>
              <w:bottom w:w="29" w:type="dxa"/>
              <w:right w:w="29" w:type="dxa"/>
            </w:tcMar>
          </w:tcPr>
          <w:p w:rsidR="009D1198" w:rsidRPr="007D76D9" w:rsidRDefault="009D1198" w:rsidP="007D76D9"/>
        </w:tc>
        <w:tc>
          <w:tcPr>
            <w:tcW w:w="4680" w:type="dxa"/>
            <w:vMerge w:val="restart"/>
            <w:tcBorders>
              <w:bottom w:val="nil"/>
            </w:tcBorders>
          </w:tcPr>
          <w:sdt>
            <w:sdtPr>
              <w:id w:val="131135308"/>
              <w:placeholder>
                <w:docPart w:val="3948CF7E56A54DEDAB9F05CD945F36EA"/>
              </w:placeholder>
              <w:temporary/>
              <w:showingPlcHdr/>
              <w15:appearance w15:val="hidden"/>
            </w:sdtPr>
            <w:sdtEndPr/>
            <w:sdtContent>
              <w:p w:rsidR="009D1198" w:rsidRPr="002C45B5" w:rsidRDefault="009D1198" w:rsidP="002C45B5">
                <w:pPr>
                  <w:pStyle w:val="Heading1"/>
                </w:pPr>
                <w:r w:rsidRPr="002C45B5">
                  <w:t>Customize Heading/Text</w:t>
                </w:r>
              </w:p>
            </w:sdtContent>
          </w:sdt>
          <w:sdt>
            <w:sdtPr>
              <w:rPr>
                <w:rFonts w:eastAsiaTheme="minorHAnsi"/>
              </w:rPr>
              <w:id w:val="-1609504504"/>
              <w:placeholder>
                <w:docPart w:val="1A00A5215F5247FF88E5E81A67BDDA67"/>
              </w:placeholder>
              <w:temporary/>
              <w:showingPlcHdr/>
              <w15:appearance w15:val="hidden"/>
            </w:sdtPr>
            <w:sdtEndPr/>
            <w:sdtContent>
              <w:p w:rsidR="009D1198" w:rsidRPr="007D76D9" w:rsidRDefault="009D1198" w:rsidP="009D1198">
                <w:r w:rsidRPr="007D43B3">
                  <w:rPr>
                    <w:rFonts w:eastAsiaTheme="minorHAnsi"/>
                  </w:rPr>
                  <w:t>To change any of the text in this document, just click on the block of text you want to update!  The formatting has already been programmed for ease of formatting.</w:t>
                </w:r>
              </w:p>
            </w:sdtContent>
          </w:sdt>
        </w:tc>
        <w:tc>
          <w:tcPr>
            <w:tcW w:w="450" w:type="dxa"/>
            <w:vMerge w:val="restart"/>
            <w:tcBorders>
              <w:bottom w:val="nil"/>
            </w:tcBorders>
          </w:tcPr>
          <w:p w:rsidR="009D1198" w:rsidRPr="007D76D9" w:rsidRDefault="009D1198" w:rsidP="007D76D9"/>
        </w:tc>
        <w:tc>
          <w:tcPr>
            <w:tcW w:w="4140" w:type="dxa"/>
            <w:vMerge/>
            <w:tcBorders>
              <w:bottom w:val="nil"/>
            </w:tcBorders>
          </w:tcPr>
          <w:p w:rsidR="009D1198" w:rsidRPr="007D76D9" w:rsidRDefault="009D1198" w:rsidP="007D76D9"/>
        </w:tc>
      </w:tr>
      <w:tr w:rsidR="009D1198" w:rsidRPr="007D76D9" w:rsidTr="009D1198">
        <w:trPr>
          <w:trHeight w:val="2774"/>
          <w:jc w:val="center"/>
        </w:trPr>
        <w:tc>
          <w:tcPr>
            <w:tcW w:w="4500" w:type="dxa"/>
            <w:vMerge/>
            <w:tcBorders>
              <w:bottom w:val="nil"/>
            </w:tcBorders>
          </w:tcPr>
          <w:p w:rsidR="009D1198" w:rsidRPr="007D76D9" w:rsidRDefault="009D1198" w:rsidP="007D76D9"/>
        </w:tc>
        <w:tc>
          <w:tcPr>
            <w:tcW w:w="630" w:type="dxa"/>
            <w:vMerge/>
            <w:tcBorders>
              <w:bottom w:val="nil"/>
            </w:tcBorders>
            <w:tcMar>
              <w:top w:w="29" w:type="dxa"/>
              <w:left w:w="29" w:type="dxa"/>
              <w:bottom w:w="29" w:type="dxa"/>
              <w:right w:w="29" w:type="dxa"/>
            </w:tcMar>
          </w:tcPr>
          <w:p w:rsidR="009D1198" w:rsidRPr="007D76D9" w:rsidRDefault="009D1198" w:rsidP="007D76D9"/>
        </w:tc>
        <w:tc>
          <w:tcPr>
            <w:tcW w:w="4680" w:type="dxa"/>
            <w:vMerge/>
            <w:tcBorders>
              <w:bottom w:val="nil"/>
            </w:tcBorders>
          </w:tcPr>
          <w:p w:rsidR="009D1198" w:rsidRPr="007D76D9" w:rsidRDefault="009D1198" w:rsidP="007D76D9"/>
        </w:tc>
        <w:tc>
          <w:tcPr>
            <w:tcW w:w="450" w:type="dxa"/>
            <w:vMerge/>
            <w:tcBorders>
              <w:bottom w:val="nil"/>
            </w:tcBorders>
          </w:tcPr>
          <w:p w:rsidR="009D1198" w:rsidRPr="007D76D9" w:rsidRDefault="009D1198" w:rsidP="007D76D9"/>
        </w:tc>
        <w:tc>
          <w:tcPr>
            <w:tcW w:w="4140" w:type="dxa"/>
            <w:tcBorders>
              <w:bottom w:val="nil"/>
            </w:tcBorders>
          </w:tcPr>
          <w:p w:rsidR="009D1198" w:rsidRPr="007D76D9" w:rsidRDefault="009D1198" w:rsidP="007D76D9"/>
        </w:tc>
      </w:tr>
    </w:tbl>
    <w:p w:rsidR="00210115" w:rsidRPr="009D1198" w:rsidRDefault="00210115" w:rsidP="009D1198">
      <w:pPr>
        <w:spacing w:after="0"/>
        <w:rPr>
          <w:sz w:val="12"/>
        </w:rPr>
      </w:pPr>
    </w:p>
    <w:sectPr w:rsidR="00210115" w:rsidRPr="009D1198" w:rsidSect="007D76D9">
      <w:headerReference w:type="default" r:id="rId12"/>
      <w:footerReference w:type="default" r:id="rId13"/>
      <w:headerReference w:type="first" r:id="rId14"/>
      <w:footerReference w:type="first" r:id="rId15"/>
      <w:pgSz w:w="15840" w:h="12240" w:orient="landscape"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DAD" w:rsidRDefault="00465DAD" w:rsidP="007D76D9">
      <w:r>
        <w:separator/>
      </w:r>
    </w:p>
  </w:endnote>
  <w:endnote w:type="continuationSeparator" w:id="0">
    <w:p w:rsidR="00465DAD" w:rsidRDefault="00465DAD"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5A0" w:rsidRDefault="002E25A0" w:rsidP="002E25A0">
    <w:pPr>
      <w:pStyle w:val="Footer"/>
      <w:spacing w:after="0"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15" w:rsidRDefault="00210115" w:rsidP="003029C3">
    <w:pPr>
      <w:pStyle w:val="Footer"/>
      <w:spacing w:after="0"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DAD" w:rsidRDefault="00465DAD" w:rsidP="007D76D9">
      <w:r>
        <w:separator/>
      </w:r>
    </w:p>
  </w:footnote>
  <w:footnote w:type="continuationSeparator" w:id="0">
    <w:p w:rsidR="00465DAD" w:rsidRDefault="00465DAD"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6D9" w:rsidRDefault="007D76D9" w:rsidP="007D76D9">
    <w:pPr>
      <w:pStyle w:val="Header"/>
    </w:pPr>
    <w:r>
      <mc:AlternateContent>
        <mc:Choice Requires="wpg">
          <w:drawing>
            <wp:anchor distT="0" distB="0" distL="114300" distR="114300" simplePos="0" relativeHeight="251661312" behindDoc="0" locked="0" layoutInCell="1" allowOverlap="1" wp14:anchorId="15E5FDCF" wp14:editId="35E5B0B6">
              <wp:simplePos x="0" y="0"/>
              <wp:positionH relativeFrom="page">
                <wp:align>center</wp:align>
              </wp:positionH>
              <wp:positionV relativeFrom="page">
                <wp:align>center</wp:align>
              </wp:positionV>
              <wp:extent cx="9582912" cy="7306055"/>
              <wp:effectExtent l="0" t="0" r="0" b="28575"/>
              <wp:wrapNone/>
              <wp:docPr id="37" name="Group 3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9582912" cy="7306055"/>
                        <a:chOff x="0" y="1"/>
                        <a:chExt cx="9581631" cy="7304051"/>
                      </a:xfrm>
                    </wpg:grpSpPr>
                    <wps:wsp>
                      <wps:cNvPr id="38" name="Rectangle 43" descr="Florist Arranging flowers" title="Hero Image">
                        <a:extLst/>
                      </wps:cNvPr>
                      <wps:cNvSpPr>
                        <a:spLocks noChangeAspect="1"/>
                      </wps:cNvSpPr>
                      <wps:spPr>
                        <a:xfrm>
                          <a:off x="0" y="1"/>
                          <a:ext cx="6399944" cy="3825112"/>
                        </a:xfrm>
                        <a:prstGeom prst="rect">
                          <a:avLst/>
                        </a:prstGeom>
                        <a:blipFill>
                          <a:blip r:embed="rId1"/>
                          <a:srcRect/>
                          <a:stretch>
                            <a:fillRect l="-5580" t="-2085" r="-3087" b="-1234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 name="Group 39"/>
                      <wpg:cNvGrpSpPr/>
                      <wpg:grpSpPr>
                        <a:xfrm>
                          <a:off x="0" y="4073237"/>
                          <a:ext cx="254615" cy="3230815"/>
                          <a:chOff x="0" y="0"/>
                          <a:chExt cx="254635" cy="3231222"/>
                        </a:xfrm>
                      </wpg:grpSpPr>
                      <wps:wsp>
                        <wps:cNvPr id="40" name="Straight Connector 40"/>
                        <wps:cNvCnPr/>
                        <wps:spPr>
                          <a:xfrm>
                            <a:off x="139148" y="198782"/>
                            <a:ext cx="0" cy="3032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2" name="Graphic 56">
                          <a:extLst/>
                        </wpg:cNvPr>
                        <wpg:cNvGrpSpPr/>
                        <wpg:grpSpPr>
                          <a:xfrm>
                            <a:off x="0" y="0"/>
                            <a:ext cx="254635" cy="221615"/>
                            <a:chOff x="18550" y="-7144"/>
                            <a:chExt cx="6973276" cy="6085523"/>
                          </a:xfrm>
                          <a:solidFill>
                            <a:schemeClr val="accent1"/>
                          </a:solidFill>
                        </wpg:grpSpPr>
                        <wps:wsp>
                          <wps:cNvPr id="48" name="Freeform: Shape 48">
                            <a:extLst/>
                          </wps:cNvPr>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a:extLst/>
                          </wps:cNvPr>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a:extLst/>
                          </wps:cNvPr>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2" name="Group 62"/>
                      <wpg:cNvGrpSpPr/>
                      <wpg:grpSpPr>
                        <a:xfrm>
                          <a:off x="3083054" y="4073237"/>
                          <a:ext cx="254615" cy="3096262"/>
                          <a:chOff x="-306711" y="0"/>
                          <a:chExt cx="254635" cy="3097241"/>
                        </a:xfrm>
                      </wpg:grpSpPr>
                      <wps:wsp>
                        <wps:cNvPr id="63" name="Straight Connector 63"/>
                        <wps:cNvCnPr/>
                        <wps:spPr>
                          <a:xfrm>
                            <a:off x="-167744" y="198122"/>
                            <a:ext cx="29008" cy="289911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64" name="Graphic 56">
                          <a:extLst/>
                        </wpg:cNvPr>
                        <wpg:cNvGrpSpPr/>
                        <wpg:grpSpPr>
                          <a:xfrm>
                            <a:off x="-306711" y="0"/>
                            <a:ext cx="254635" cy="221615"/>
                            <a:chOff x="-8380905" y="-7144"/>
                            <a:chExt cx="6973277" cy="6085523"/>
                          </a:xfrm>
                          <a:solidFill>
                            <a:schemeClr val="accent1"/>
                          </a:solidFill>
                        </wpg:grpSpPr>
                        <wps:wsp>
                          <wps:cNvPr id="65" name="Freeform: Shape 65">
                            <a:extLst/>
                          </wps:cNvPr>
                          <wps:cNvSpPr/>
                          <wps:spPr>
                            <a:xfrm>
                              <a:off x="-8380905" y="-7144"/>
                              <a:ext cx="4486283" cy="3867141"/>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a:extLst/>
                          </wps:cNvPr>
                          <wps:cNvSpPr/>
                          <wps:spPr>
                            <a:xfrm>
                              <a:off x="-3779373" y="1813081"/>
                              <a:ext cx="2371745" cy="204787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a:extLst/>
                          </wps:cNvPr>
                          <wps:cNvSpPr/>
                          <wps:spPr>
                            <a:xfrm>
                              <a:off x="-6258681" y="4030502"/>
                              <a:ext cx="2366487" cy="204787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9" name="Group 69"/>
                      <wpg:cNvGrpSpPr/>
                      <wpg:grpSpPr>
                        <a:xfrm>
                          <a:off x="6516815" y="138546"/>
                          <a:ext cx="254613" cy="5076189"/>
                          <a:chOff x="-87191" y="0"/>
                          <a:chExt cx="254636" cy="5077631"/>
                        </a:xfrm>
                      </wpg:grpSpPr>
                      <wps:wsp>
                        <wps:cNvPr id="70" name="Straight Connector 70"/>
                        <wps:cNvCnPr/>
                        <wps:spPr>
                          <a:xfrm>
                            <a:off x="51963" y="198713"/>
                            <a:ext cx="39874" cy="487891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71" name="Graphic 56">
                          <a:extLst/>
                        </wpg:cNvPr>
                        <wpg:cNvGrpSpPr/>
                        <wpg:grpSpPr>
                          <a:xfrm>
                            <a:off x="-87191" y="0"/>
                            <a:ext cx="254636" cy="221615"/>
                            <a:chOff x="-2369118" y="-7144"/>
                            <a:chExt cx="6973305" cy="6085523"/>
                          </a:xfrm>
                          <a:solidFill>
                            <a:schemeClr val="accent1"/>
                          </a:solidFill>
                        </wpg:grpSpPr>
                        <wps:wsp>
                          <wps:cNvPr id="72" name="Freeform: Shape 72">
                            <a:extLst/>
                          </wps:cNvPr>
                          <wps:cNvSpPr/>
                          <wps:spPr>
                            <a:xfrm>
                              <a:off x="-2369118" y="-7144"/>
                              <a:ext cx="4486262" cy="3867156"/>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a:extLst/>
                          </wps:cNvPr>
                          <wps:cNvSpPr/>
                          <wps:spPr>
                            <a:xfrm>
                              <a:off x="2232469" y="1813079"/>
                              <a:ext cx="2371718" cy="204786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a:extLst/>
                          </wps:cNvPr>
                          <wps:cNvSpPr/>
                          <wps:spPr>
                            <a:xfrm>
                              <a:off x="-246889" y="4030512"/>
                              <a:ext cx="2366497" cy="204786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76" name="Graphic 76" descr="Leaf Design Elements" title="Leaf Design Elements"/>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rot="10800000" flipH="1">
                          <a:off x="6844146" y="5486400"/>
                          <a:ext cx="2737485" cy="1748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7839F" id="Group 37" o:spid="_x0000_s1026" style="position:absolute;margin-left:0;margin-top:0;width:754.55pt;height:575.3pt;z-index:251661312;mso-position-horizontal:center;mso-position-horizontal-relative:page;mso-position-vertical:center;mso-position-vertical-relative:page;mso-width-relative:margin;mso-height-relative:margin" coordorigin="" coordsize="95816,730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">
              <v:rect id="Rectangle 43" o:spid="_x0000_s1027" alt="Florist Arranging flowers" style="position:absolute;width:63999;height:38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" stroked="f" strokeweight="1pt">
                <v:fill r:id="rId4" o:title="Florist Arranging flowers" recolor="t" rotate="t" type="frame"/>
                <v:path arrowok="t"/>
                <o:lock v:ext="edit" aspectratio="t"/>
              </v:rect>
              <v:group id="Group 39" o:spid="_x0000_s1028" style="position:absolute;top:40732;width:2546;height:32308" coordsize="2546,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40" o:spid="_x0000_s1029" style="position:absolute;visibility:visible;mso-wrap-style:square" from="1391,1987" to="1391,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group id="Graphic 56" o:spid="_x0000_s1030"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Shape 48" o:spid="_x0000_s1031"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58" o:spid="_x0000_s1032"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61" o:spid="_x0000_s1033"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id="Group 62" o:spid="_x0000_s1034" style="position:absolute;left:30830;top:40732;width:2546;height:30962" coordorigin="-3067" coordsize="2546,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63" o:spid="_x0000_s1035" style="position:absolute;visibility:visible;mso-wrap-style:square" from="-1677,1981" to="-1387,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group id="Graphic 56" o:spid="_x0000_s1036" style="position:absolute;left:-3067;width:2547;height:2216" coordorigin="-8380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65" o:spid="_x0000_s1037" style="position:absolute;left:-83809;top:-71;width:44863;height:38670;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75,3864760;7144,1935951;7144,7144;2246475,7144;4485807,1935951;4485807,3864760;2246475,3864760" o:connectangles="0,0,0,0,0,0,0"/>
                  </v:shape>
                  <v:shape id="Freeform: Shape 67" o:spid="_x0000_s1038" style="position:absolute;left:-37793;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207,2044543;2371269,1025367;2371269,7144;1189207,7144;7144,1025367;7144,2044543;1189207,2044543" o:connectangles="0,0,0,0,0,0,0"/>
                  </v:shape>
                  <v:shape id="Freeform: Shape 68" o:spid="_x0000_s1039" style="position:absolute;left:-62586;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" path="m1189196,2044541v653415,,1182053,-456247,1182053,-1018222l2371249,7144r-1182053,c535781,7144,7144,463391,7144,1025366r,1018223l1189196,2043589r,952xe" filled="f" stroked="f">
                    <v:stroke joinstyle="miter"/>
                    <v:path arrowok="t" o:connecttype="custom" o:connectlocs="1186570,2044543;2366012,1026320;2366012,7144;1186570,7144;7128,1025367;7128,2043591;1186570,2043591" o:connectangles="0,0,0,0,0,0,0"/>
                  </v:shape>
                </v:group>
              </v:group>
              <v:group id="Group 69" o:spid="_x0000_s1040" style="position:absolute;left:65168;top:1385;width:2546;height:50762" coordorigin="-871" coordsize="2546,5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Straight Connector 70" o:spid="_x0000_s1041" style="position:absolute;visibility:visible;mso-wrap-style:square" from="519,1987" to="918,5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group id="Graphic 56" o:spid="_x0000_s1042" style="position:absolute;left:-871;width:2545;height:2216" coordorigin="-23691,-71" coordsize="69733,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Shape 72" o:spid="_x0000_s1043" style="position:absolute;left:-23691;top:-71;width:44862;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64,3864775;7144,1935959;7144,7144;2246464,7144;4485786,1935959;4485786,3864775;2246464,3864775" o:connectangles="0,0,0,0,0,0,0"/>
                  </v:shape>
                  <v:shape id="Freeform: Shape 73" o:spid="_x0000_s1044" style="position:absolute;left:22324;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33;2371242,1025362;2371242,7144;1189193,7144;7144,1025362;7144,2044533;1189193,2044533" o:connectangles="0,0,0,0,0,0,0"/>
                  </v:shape>
                  <v:shape id="Freeform: Shape 75" o:spid="_x0000_s1045" style="position:absolute;left:-2468;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" path="m1189196,2044541v653415,,1182053,-456247,1182053,-1018222l2371249,7144r-1182053,c535781,7144,7144,463391,7144,1025366r,1018223l1189196,2043589r,952xe" filled="f" stroked="f">
                    <v:stroke joinstyle="miter"/>
                    <v:path arrowok="t" o:connecttype="custom" o:connectlocs="1186575,2044533;2366022,1026315;2366022,7144;1186575,7144;7128,1025362;7128,2043581;1186575,2043581" o:connectangles="0,0,0,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6" o:spid="_x0000_s1046" type="#_x0000_t75" alt="Leaf Design Elements" style="position:absolute;left:68441;top:54864;width:27375;height:17487;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">
                <v:imagedata r:id="rId5" o:title="Leaf Design Elements"/>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6D9" w:rsidRDefault="009D1198" w:rsidP="007D76D9">
    <w:pPr>
      <w:pStyle w:val="Header"/>
    </w:pPr>
    <w:r>
      <mc:AlternateContent>
        <mc:Choice Requires="wpg">
          <w:drawing>
            <wp:anchor distT="0" distB="0" distL="114300" distR="114300" simplePos="0" relativeHeight="251663360" behindDoc="0" locked="0" layoutInCell="1" allowOverlap="1" wp14:anchorId="6DFB804B" wp14:editId="453EE01B">
              <wp:simplePos x="0" y="0"/>
              <wp:positionH relativeFrom="page">
                <wp:align>center</wp:align>
              </wp:positionH>
              <wp:positionV relativeFrom="page">
                <wp:align>center</wp:align>
              </wp:positionV>
              <wp:extent cx="9601200" cy="7315616"/>
              <wp:effectExtent l="0" t="0" r="0" b="0"/>
              <wp:wrapNone/>
              <wp:docPr id="83" name="Group 8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9601200" cy="7315616"/>
                        <a:chOff x="0" y="0"/>
                        <a:chExt cx="9602181" cy="7315616"/>
                      </a:xfrm>
                    </wpg:grpSpPr>
                    <pic:pic xmlns:pic="http://schemas.openxmlformats.org/drawingml/2006/picture">
                      <pic:nvPicPr>
                        <pic:cNvPr id="84" name="Picture 2" descr="Background floral image&#10;">
                          <a:extLst/>
                        </pic:cNvPr>
                        <pic:cNvPicPr/>
                      </pic:nvPicPr>
                      <pic:blipFill rotWithShape="1">
                        <a:blip r:embed="rId1">
                          <a:extLst>
                            <a:ext uri="{28A0092B-C50C-407E-A947-70E740481C1C}">
                              <a14:useLocalDpi xmlns:a14="http://schemas.microsoft.com/office/drawing/2010/main" val="0"/>
                            </a:ext>
                          </a:extLst>
                        </a:blip>
                        <a:srcRect l="17241" r="17241"/>
                        <a:stretch/>
                      </pic:blipFill>
                      <pic:spPr bwMode="auto">
                        <a:xfrm>
                          <a:off x="6410036" y="18472"/>
                          <a:ext cx="3192145" cy="7295515"/>
                        </a:xfrm>
                        <a:prstGeom prst="rect">
                          <a:avLst/>
                        </a:prstGeom>
                        <a:noFill/>
                        <a:ln>
                          <a:noFill/>
                        </a:ln>
                        <a:extLst>
                          <a:ext uri="{53640926-AAD7-44D8-BBD7-CCE9431645EC}">
                            <a14:shadowObscured xmlns:a14="http://schemas.microsoft.com/office/drawing/2010/main"/>
                          </a:ext>
                        </a:extLst>
                      </pic:spPr>
                    </pic:pic>
                    <wpg:grpSp>
                      <wpg:cNvPr id="86" name="Group 86"/>
                      <wpg:cNvGrpSpPr/>
                      <wpg:grpSpPr>
                        <a:xfrm>
                          <a:off x="0" y="0"/>
                          <a:ext cx="9601292" cy="7315616"/>
                          <a:chOff x="0" y="0"/>
                          <a:chExt cx="9601292" cy="7315616"/>
                        </a:xfrm>
                      </wpg:grpSpPr>
                      <wps:wsp>
                        <wps:cNvPr id="87" name="Rectangle 40" descr="Flowers outside of shop" title="Back Page Image">
                          <a:extLst/>
                        </wps:cNvPr>
                        <wps:cNvSpPr/>
                        <wps:spPr>
                          <a:xfrm>
                            <a:off x="3214254" y="3177309"/>
                            <a:ext cx="3192145" cy="4138307"/>
                          </a:xfrm>
                          <a:prstGeom prst="rect">
                            <a:avLst/>
                          </a:prstGeom>
                          <a:blipFill dpi="0" rotWithShape="1">
                            <a:blip r:embed="rId2"/>
                            <a:srcRect/>
                            <a:stretch>
                              <a:fillRect l="-29714" t="-5386" r="-67548" b="2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40">
                          <a:extLst/>
                        </wps:cNvPr>
                        <wps:cNvSpPr/>
                        <wps:spPr>
                          <a:xfrm>
                            <a:off x="6410036" y="18472"/>
                            <a:ext cx="3191256" cy="7294245"/>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43">
                          <a:extLst/>
                        </wps:cNvPr>
                        <wps:cNvSpPr/>
                        <wps:spPr>
                          <a:xfrm>
                            <a:off x="6733309" y="498763"/>
                            <a:ext cx="2564296" cy="6415515"/>
                          </a:xfrm>
                          <a:prstGeom prst="rect">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Graphic 90" descr="Leaf Design Elements" title="Leaf Design Elements"/>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
                              </a:ext>
                            </a:extLst>
                          </a:blip>
                          <a:stretch>
                            <a:fillRect/>
                          </a:stretch>
                        </pic:blipFill>
                        <pic:spPr>
                          <a:xfrm rot="10800000">
                            <a:off x="46182" y="5560291"/>
                            <a:ext cx="2737485" cy="1748790"/>
                          </a:xfrm>
                          <a:prstGeom prst="rect">
                            <a:avLst/>
                          </a:prstGeom>
                        </pic:spPr>
                      </pic:pic>
                      <wpg:grpSp>
                        <wpg:cNvPr id="91" name="Group 91"/>
                        <wpg:cNvGrpSpPr/>
                        <wpg:grpSpPr>
                          <a:xfrm>
                            <a:off x="3104371" y="0"/>
                            <a:ext cx="254916" cy="2588810"/>
                            <a:chOff x="-230031" y="0"/>
                            <a:chExt cx="254998" cy="2588957"/>
                          </a:xfrm>
                        </wpg:grpSpPr>
                        <wpg:grpSp>
                          <wpg:cNvPr id="93" name="Graphic 56">
                            <a:extLst/>
                          </wpg:cNvPr>
                          <wpg:cNvGrpSpPr/>
                          <wpg:grpSpPr>
                            <a:xfrm>
                              <a:off x="-230031" y="0"/>
                              <a:ext cx="254998" cy="222065"/>
                              <a:chOff x="-6271979" y="-7144"/>
                              <a:chExt cx="6973275" cy="6085523"/>
                            </a:xfrm>
                            <a:solidFill>
                              <a:schemeClr val="accent1"/>
                            </a:solidFill>
                          </wpg:grpSpPr>
                          <wps:wsp>
                            <wps:cNvPr id="94" name="Freeform: Shape 94">
                              <a:extLst/>
                            </wps:cNvPr>
                            <wps:cNvSpPr/>
                            <wps:spPr>
                              <a:xfrm>
                                <a:off x="-6271979" y="-7144"/>
                                <a:ext cx="4486307" cy="3867157"/>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a:extLst/>
                            </wps:cNvPr>
                            <wps:cNvSpPr/>
                            <wps:spPr>
                              <a:xfrm>
                                <a:off x="-1670422" y="1813098"/>
                                <a:ext cx="2371718" cy="2047874"/>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a:extLst/>
                            </wps:cNvPr>
                            <wps:cNvSpPr/>
                            <wps:spPr>
                              <a:xfrm>
                                <a:off x="-4149774" y="4030505"/>
                                <a:ext cx="2366456" cy="2047874"/>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Straight Connector 97"/>
                          <wps:cNvCnPr/>
                          <wps:spPr>
                            <a:xfrm flipH="1">
                              <a:off x="-70999" y="139148"/>
                              <a:ext cx="10160" cy="244980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8" name="Group 98"/>
                        <wpg:cNvGrpSpPr/>
                        <wpg:grpSpPr>
                          <a:xfrm>
                            <a:off x="0" y="0"/>
                            <a:ext cx="254635" cy="5261610"/>
                            <a:chOff x="0" y="0"/>
                            <a:chExt cx="254635" cy="5262274"/>
                          </a:xfrm>
                        </wpg:grpSpPr>
                        <wps:wsp>
                          <wps:cNvPr id="99" name="Straight Connector 99"/>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100" name="Graphic 56">
                            <a:extLst/>
                          </wpg:cNvPr>
                          <wpg:cNvGrpSpPr/>
                          <wpg:grpSpPr>
                            <a:xfrm>
                              <a:off x="0" y="0"/>
                              <a:ext cx="254635" cy="221615"/>
                              <a:chOff x="18550" y="-7144"/>
                              <a:chExt cx="6973276" cy="6085523"/>
                            </a:xfrm>
                            <a:solidFill>
                              <a:schemeClr val="accent1"/>
                            </a:solidFill>
                          </wpg:grpSpPr>
                          <wps:wsp>
                            <wps:cNvPr id="101" name="Freeform: Shape 101">
                              <a:extLst/>
                            </wps:cNvPr>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reeform: Shape 102">
                              <a:extLst/>
                            </wps:cNvPr>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a:extLst/>
                            </wps:cNvPr>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4121E451" id="Group 83" o:spid="_x0000_s1026" style="position:absolute;margin-left:0;margin-top:0;width:756pt;height:576.05pt;z-index:251663360;mso-position-horizontal:center;mso-position-horizontal-relative:page;mso-position-vertical:center;mso-position-vertical-relative:page;mso-width-relative:margin" coordsize="96021,731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WA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PwAAAABSZ2h0bG9uZwAAAY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COVAAAAAQAAAGsAAACgAAABRAAAyoAAACN5ABgAAf/Y/+0ADEFkb2JlX0NNAAH/7gAOQWRvYmUA&#10;ZIAAAAAB/9sAhAAMCAgICQgMCQkMEQsKCxEVDwwMDxUYExMVExMYEQwMDAwMDBEMDAwMDAwMDAwM&#10;DAwMDAwMDAwMDAwMDAwMDAwMAQ0LCw0ODRAODhAUDg4OFBQODg4OFBEMDAwMDBERDAwMDAwMEQwM&#10;DAwMDAwMDAwMDAwMDAwMDAwMDAwMDAwMDAz/wAARCACgAGs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AAAAAAB/9sAhAAGBAQEBQQGBQUGCQYFBgkLCAYG&#10;CAsMCgoLCgoMEAwMDAwMDBAMDAwMDAwMDAwMDAwMDAwMDAwMDAwMDAwMDAwMAQcHBw0MDRgQEBgU&#10;Dg4OFBQODg4OFBEMDAwMDBERDAwMDAwMEQwMDAwMDAwMDAwMDAwMDAwMDAwMDAwMDAwMDAz/wAAR&#10;CAI/AYADAREAAhEBAxEB/90ABAAw/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ackground floral image&#10;" style="position:absolute;left:64100;top:184;width:31921;height:7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">
                <v:imagedata r:id="rId5" o:title="Background floral image&#10;" cropleft="11299f" cropright="11299f"/>
              </v:shape>
              <v:group id="Group 86" o:spid="_x0000_s1028" style="position:absolute;width:96012;height:73156" coordsize="96012,7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40" o:spid="_x0000_s1029" alt="Flowers outside of shop" style="position:absolute;left:32142;top:31773;width:31921;height:4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" stroked="f" strokeweight="1pt">
                  <v:fill r:id="rId6" o:title="Flowers outside of shop" recolor="t" rotate="t" type="frame"/>
                </v:rect>
                <v:rect id="Rectangle 40" o:spid="_x0000_s1030" style="position:absolute;left:64100;top:184;width:31912;height:72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" fillcolor="#4f81bd [3204]" stroked="f" strokeweight="1pt">
                  <v:fill opacity="52428f"/>
                </v:rect>
                <v:rect id="Rectangle 43" o:spid="_x0000_s1031" style="position:absolute;left:67333;top:4987;width:25643;height:6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" filled="f" strokecolor="white [3212]" strokeweight="4pt"/>
                <v:shape id="Graphic 90" o:spid="_x0000_s1032" type="#_x0000_t75" alt="Leaf Design Elements" style="position:absolute;left:461;top:55602;width:27375;height:174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">
                  <v:imagedata r:id="rId7" o:title="Leaf Design Elements"/>
                  <v:path arrowok="t"/>
                </v:shape>
                <v:group id="Group 91" o:spid="_x0000_s1033" style="position:absolute;left:31043;width:2549;height:25888" coordorigin="-2300" coordsize="2549,2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aphic 56" o:spid="_x0000_s1034" style="position:absolute;left:-2300;width:2549;height:2220" coordorigin="-6271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Shape 94" o:spid="_x0000_s1035" style="position:absolute;left:-62719;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87,3864776;7144,1935960;7144,7144;2246487,7144;4485831,1935960;4485831,3864776;2246487,3864776" o:connectangles="0,0,0,0,0,0,0"/>
                    </v:shape>
                    <v:shape id="Freeform: Shape 95" o:spid="_x0000_s1036" style="position:absolute;left:-16704;top:18130;width:23716;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40;2371242,1025365;2371242,7144;1189193,7144;7144,1025365;7144,2044540;1189193,2044540" o:connectangles="0,0,0,0,0,0,0"/>
                    </v:shape>
                    <v:shape id="Freeform: Shape 96" o:spid="_x0000_s1037" style="position:absolute;left:-41497;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54,2044540;2365981,1026318;2365981,7144;1186554,7144;7128,1025365;7128,2043588;1186554,2043588" o:connectangles="0,0,0,0,0,0,0"/>
                    </v:shape>
                  </v:group>
                  <v:line id="Straight Connector 97" o:spid="_x0000_s1038" style="position:absolute;flip:x;visibility:visible;mso-wrap-style:square" from="-709,1391" to="-608,2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v:group id="Group 98" o:spid="_x0000_s1039" style="position:absolute;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Straight Connector 99"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group id="Graphic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Shape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Freeform: Shape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Freeform: Shape 103" o:spid="_x0000_s1044"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1F497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F02"/>
    <w:rsid w:val="00023293"/>
    <w:rsid w:val="000412DF"/>
    <w:rsid w:val="000470C3"/>
    <w:rsid w:val="0005081D"/>
    <w:rsid w:val="00061977"/>
    <w:rsid w:val="00086422"/>
    <w:rsid w:val="0008782A"/>
    <w:rsid w:val="000A065A"/>
    <w:rsid w:val="000E0E4C"/>
    <w:rsid w:val="00120DEC"/>
    <w:rsid w:val="00126C13"/>
    <w:rsid w:val="00131C8D"/>
    <w:rsid w:val="0014700A"/>
    <w:rsid w:val="001572FA"/>
    <w:rsid w:val="001B6C0D"/>
    <w:rsid w:val="001D6CC4"/>
    <w:rsid w:val="00210115"/>
    <w:rsid w:val="00240441"/>
    <w:rsid w:val="00242A78"/>
    <w:rsid w:val="002802CE"/>
    <w:rsid w:val="002C45B5"/>
    <w:rsid w:val="002E25A0"/>
    <w:rsid w:val="003007A7"/>
    <w:rsid w:val="003029C3"/>
    <w:rsid w:val="003222DC"/>
    <w:rsid w:val="003257E1"/>
    <w:rsid w:val="00325DEC"/>
    <w:rsid w:val="0037154D"/>
    <w:rsid w:val="003A504D"/>
    <w:rsid w:val="003A592D"/>
    <w:rsid w:val="003C03A5"/>
    <w:rsid w:val="003D3765"/>
    <w:rsid w:val="003D3938"/>
    <w:rsid w:val="003F4FD8"/>
    <w:rsid w:val="004045E5"/>
    <w:rsid w:val="00421496"/>
    <w:rsid w:val="0044367C"/>
    <w:rsid w:val="00465DAD"/>
    <w:rsid w:val="00477697"/>
    <w:rsid w:val="00500564"/>
    <w:rsid w:val="005548CD"/>
    <w:rsid w:val="005E5B15"/>
    <w:rsid w:val="0062123A"/>
    <w:rsid w:val="006676A1"/>
    <w:rsid w:val="006E2D42"/>
    <w:rsid w:val="00710686"/>
    <w:rsid w:val="00733159"/>
    <w:rsid w:val="00747893"/>
    <w:rsid w:val="00780BF8"/>
    <w:rsid w:val="00796B1F"/>
    <w:rsid w:val="007C74C1"/>
    <w:rsid w:val="007D76D9"/>
    <w:rsid w:val="007F525E"/>
    <w:rsid w:val="00806D18"/>
    <w:rsid w:val="0083044C"/>
    <w:rsid w:val="008426AB"/>
    <w:rsid w:val="0085182D"/>
    <w:rsid w:val="008522AE"/>
    <w:rsid w:val="00863AA7"/>
    <w:rsid w:val="008709F5"/>
    <w:rsid w:val="00877A91"/>
    <w:rsid w:val="008B721A"/>
    <w:rsid w:val="008D262C"/>
    <w:rsid w:val="008E3921"/>
    <w:rsid w:val="00911148"/>
    <w:rsid w:val="00925552"/>
    <w:rsid w:val="0094511B"/>
    <w:rsid w:val="009469B5"/>
    <w:rsid w:val="00947471"/>
    <w:rsid w:val="009751E0"/>
    <w:rsid w:val="009860B4"/>
    <w:rsid w:val="00991A53"/>
    <w:rsid w:val="009D1198"/>
    <w:rsid w:val="00A71DA8"/>
    <w:rsid w:val="00AB0488"/>
    <w:rsid w:val="00AF3A6B"/>
    <w:rsid w:val="00AF5FB0"/>
    <w:rsid w:val="00B10630"/>
    <w:rsid w:val="00B34E8D"/>
    <w:rsid w:val="00B44677"/>
    <w:rsid w:val="00BB7D10"/>
    <w:rsid w:val="00BE15BA"/>
    <w:rsid w:val="00BE6E05"/>
    <w:rsid w:val="00C04F2A"/>
    <w:rsid w:val="00CB0D1D"/>
    <w:rsid w:val="00CC0F02"/>
    <w:rsid w:val="00CC24B6"/>
    <w:rsid w:val="00CD5D33"/>
    <w:rsid w:val="00CE6550"/>
    <w:rsid w:val="00D0268F"/>
    <w:rsid w:val="00D056B2"/>
    <w:rsid w:val="00D0664A"/>
    <w:rsid w:val="00D30F1D"/>
    <w:rsid w:val="00D3659F"/>
    <w:rsid w:val="00DA0DE0"/>
    <w:rsid w:val="00DD7096"/>
    <w:rsid w:val="00E0645C"/>
    <w:rsid w:val="00E41759"/>
    <w:rsid w:val="00E55D74"/>
    <w:rsid w:val="00E76EAD"/>
    <w:rsid w:val="00E81234"/>
    <w:rsid w:val="00EA120D"/>
    <w:rsid w:val="00EA49C3"/>
    <w:rsid w:val="00EF541D"/>
    <w:rsid w:val="00F06936"/>
    <w:rsid w:val="00F30107"/>
    <w:rsid w:val="00F61360"/>
    <w:rsid w:val="00F716FF"/>
    <w:rsid w:val="00FC5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892D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3A5"/>
  </w:style>
  <w:style w:type="paragraph" w:styleId="Heading1">
    <w:name w:val="heading 1"/>
    <w:basedOn w:val="Normal"/>
    <w:next w:val="Normal"/>
    <w:link w:val="Heading1Char"/>
    <w:uiPriority w:val="9"/>
    <w:qFormat/>
    <w:rsid w:val="003C03A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C03A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C03A5"/>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3C03A5"/>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3C03A5"/>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3C03A5"/>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3C03A5"/>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3C03A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C03A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C03A5"/>
    <w:rPr>
      <w:caps/>
      <w:color w:val="365F91" w:themeColor="accent1" w:themeShade="BF"/>
      <w:spacing w:val="10"/>
    </w:rPr>
  </w:style>
  <w:style w:type="paragraph" w:styleId="Title">
    <w:name w:val="Title"/>
    <w:basedOn w:val="Normal"/>
    <w:next w:val="Normal"/>
    <w:link w:val="TitleChar"/>
    <w:uiPriority w:val="10"/>
    <w:qFormat/>
    <w:rsid w:val="003C03A5"/>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3C03A5"/>
    <w:rPr>
      <w:rFonts w:asciiTheme="majorHAnsi" w:eastAsiaTheme="majorEastAsia" w:hAnsiTheme="majorHAnsi" w:cstheme="majorBidi"/>
      <w:caps/>
      <w:color w:val="4F81BD" w:themeColor="accent1"/>
      <w:spacing w:val="10"/>
      <w:sz w:val="52"/>
      <w:szCs w:val="52"/>
    </w:rPr>
  </w:style>
  <w:style w:type="paragraph" w:styleId="ListParagraph">
    <w:name w:val="List Paragraph"/>
    <w:basedOn w:val="Normal"/>
    <w:uiPriority w:val="34"/>
    <w:qFormat/>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3C03A5"/>
    <w:rPr>
      <w:caps/>
      <w:spacing w:val="15"/>
      <w:shd w:val="clear" w:color="auto" w:fill="DBE5F1" w:themeFill="accent1" w:themeFillTint="33"/>
    </w:rPr>
  </w:style>
  <w:style w:type="paragraph" w:customStyle="1" w:styleId="Address3">
    <w:name w:val="Address 3"/>
    <w:basedOn w:val="Subtitle"/>
    <w:link w:val="Address3Char"/>
    <w:semiHidden/>
    <w:rsid w:val="00CD5D33"/>
    <w:pPr>
      <w:spacing w:after="0"/>
      <w:jc w:val="center"/>
    </w:pPr>
    <w:rPr>
      <w:rFonts w:ascii="Century Gothic" w:hAnsi="Century Gothic"/>
      <w:color w:val="C0504D" w:themeColor="accent2"/>
    </w:rPr>
  </w:style>
  <w:style w:type="character" w:customStyle="1" w:styleId="Address3Char">
    <w:name w:val="Address 3 Char"/>
    <w:basedOn w:val="SubtitleChar"/>
    <w:link w:val="Address3"/>
    <w:semiHidden/>
    <w:rsid w:val="00CE6550"/>
    <w:rPr>
      <w:rFonts w:ascii="Century Gothic" w:eastAsiaTheme="minorEastAsia" w:hAnsi="Century Gothic"/>
      <w:caps/>
      <w:noProof/>
      <w:color w:val="C0504D" w:themeColor="accent2"/>
      <w:spacing w:val="15"/>
      <w:sz w:val="22"/>
      <w:szCs w:val="22"/>
    </w:rPr>
  </w:style>
  <w:style w:type="paragraph" w:styleId="Subtitle">
    <w:name w:val="Subtitle"/>
    <w:basedOn w:val="Normal"/>
    <w:next w:val="Normal"/>
    <w:link w:val="SubtitleChar"/>
    <w:uiPriority w:val="11"/>
    <w:qFormat/>
    <w:rsid w:val="003C03A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C03A5"/>
    <w:rPr>
      <w:caps/>
      <w:color w:val="595959" w:themeColor="text1" w:themeTint="A6"/>
      <w:spacing w:val="10"/>
      <w:sz w:val="21"/>
      <w:szCs w:val="21"/>
    </w:rPr>
  </w:style>
  <w:style w:type="character" w:customStyle="1" w:styleId="Heading1Char">
    <w:name w:val="Heading 1 Char"/>
    <w:basedOn w:val="DefaultParagraphFont"/>
    <w:link w:val="Heading1"/>
    <w:uiPriority w:val="9"/>
    <w:rsid w:val="003C03A5"/>
    <w:rPr>
      <w:caps/>
      <w:color w:val="FFFFFF" w:themeColor="background1"/>
      <w:spacing w:val="15"/>
      <w:sz w:val="22"/>
      <w:szCs w:val="22"/>
      <w:shd w:val="clear" w:color="auto" w:fill="4F81BD" w:themeFill="accent1"/>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Normal"/>
    <w:next w:val="Normal"/>
    <w:link w:val="QuoteChar"/>
    <w:uiPriority w:val="29"/>
    <w:qFormat/>
    <w:rsid w:val="003C03A5"/>
    <w:rPr>
      <w:i/>
      <w:iCs/>
      <w:sz w:val="24"/>
      <w:szCs w:val="24"/>
    </w:rPr>
  </w:style>
  <w:style w:type="character" w:customStyle="1" w:styleId="QuoteChar">
    <w:name w:val="Quote Char"/>
    <w:basedOn w:val="DefaultParagraphFont"/>
    <w:link w:val="Quote"/>
    <w:uiPriority w:val="29"/>
    <w:rsid w:val="003C03A5"/>
    <w:rPr>
      <w:i/>
      <w:iCs/>
      <w:sz w:val="24"/>
      <w:szCs w:val="24"/>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3C03A5"/>
    <w:rPr>
      <w:caps/>
      <w:color w:val="243F60" w:themeColor="accent1" w:themeShade="7F"/>
      <w:spacing w:val="15"/>
    </w:rPr>
  </w:style>
  <w:style w:type="paragraph" w:customStyle="1" w:styleId="ContactInfo">
    <w:name w:val="Contact Info"/>
    <w:basedOn w:val="Normal"/>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qFormat/>
    <w:rsid w:val="003C03A5"/>
    <w:pPr>
      <w:spacing w:after="0" w:line="240" w:lineRule="auto"/>
    </w:pPr>
  </w:style>
  <w:style w:type="paragraph" w:styleId="BalloonText">
    <w:name w:val="Balloon Text"/>
    <w:basedOn w:val="Normal"/>
    <w:link w:val="BalloonTextChar"/>
    <w:uiPriority w:val="99"/>
    <w:semiHidden/>
    <w:unhideWhenUsed/>
    <w:rsid w:val="002C4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5B5"/>
    <w:rPr>
      <w:rFonts w:ascii="Segoe UI" w:eastAsia="Times New Roman" w:hAnsi="Segoe UI" w:cs="Segoe UI"/>
      <w:noProof/>
      <w:color w:val="222222"/>
      <w:sz w:val="18"/>
      <w:szCs w:val="18"/>
    </w:rPr>
  </w:style>
  <w:style w:type="character" w:customStyle="1" w:styleId="Heading5Char">
    <w:name w:val="Heading 5 Char"/>
    <w:basedOn w:val="DefaultParagraphFont"/>
    <w:link w:val="Heading5"/>
    <w:uiPriority w:val="9"/>
    <w:semiHidden/>
    <w:rsid w:val="003C03A5"/>
    <w:rPr>
      <w:caps/>
      <w:color w:val="365F91" w:themeColor="accent1" w:themeShade="BF"/>
      <w:spacing w:val="10"/>
    </w:rPr>
  </w:style>
  <w:style w:type="character" w:customStyle="1" w:styleId="Heading6Char">
    <w:name w:val="Heading 6 Char"/>
    <w:basedOn w:val="DefaultParagraphFont"/>
    <w:link w:val="Heading6"/>
    <w:uiPriority w:val="9"/>
    <w:semiHidden/>
    <w:rsid w:val="003C03A5"/>
    <w:rPr>
      <w:caps/>
      <w:color w:val="365F91" w:themeColor="accent1" w:themeShade="BF"/>
      <w:spacing w:val="10"/>
    </w:rPr>
  </w:style>
  <w:style w:type="character" w:customStyle="1" w:styleId="Heading7Char">
    <w:name w:val="Heading 7 Char"/>
    <w:basedOn w:val="DefaultParagraphFont"/>
    <w:link w:val="Heading7"/>
    <w:uiPriority w:val="9"/>
    <w:semiHidden/>
    <w:rsid w:val="003C03A5"/>
    <w:rPr>
      <w:caps/>
      <w:color w:val="365F91" w:themeColor="accent1" w:themeShade="BF"/>
      <w:spacing w:val="10"/>
    </w:rPr>
  </w:style>
  <w:style w:type="character" w:customStyle="1" w:styleId="Heading8Char">
    <w:name w:val="Heading 8 Char"/>
    <w:basedOn w:val="DefaultParagraphFont"/>
    <w:link w:val="Heading8"/>
    <w:uiPriority w:val="9"/>
    <w:semiHidden/>
    <w:rsid w:val="003C03A5"/>
    <w:rPr>
      <w:caps/>
      <w:spacing w:val="10"/>
      <w:sz w:val="18"/>
      <w:szCs w:val="18"/>
    </w:rPr>
  </w:style>
  <w:style w:type="character" w:customStyle="1" w:styleId="Heading9Char">
    <w:name w:val="Heading 9 Char"/>
    <w:basedOn w:val="DefaultParagraphFont"/>
    <w:link w:val="Heading9"/>
    <w:uiPriority w:val="9"/>
    <w:semiHidden/>
    <w:rsid w:val="003C03A5"/>
    <w:rPr>
      <w:i/>
      <w:iCs/>
      <w:caps/>
      <w:spacing w:val="10"/>
      <w:sz w:val="18"/>
      <w:szCs w:val="18"/>
    </w:rPr>
  </w:style>
  <w:style w:type="paragraph" w:styleId="Caption">
    <w:name w:val="caption"/>
    <w:basedOn w:val="Normal"/>
    <w:next w:val="Normal"/>
    <w:uiPriority w:val="35"/>
    <w:semiHidden/>
    <w:unhideWhenUsed/>
    <w:qFormat/>
    <w:rsid w:val="003C03A5"/>
    <w:rPr>
      <w:b/>
      <w:bCs/>
      <w:color w:val="365F91" w:themeColor="accent1" w:themeShade="BF"/>
      <w:sz w:val="16"/>
      <w:szCs w:val="16"/>
    </w:rPr>
  </w:style>
  <w:style w:type="character" w:styleId="Strong">
    <w:name w:val="Strong"/>
    <w:uiPriority w:val="22"/>
    <w:qFormat/>
    <w:rsid w:val="003C03A5"/>
    <w:rPr>
      <w:b/>
      <w:bCs/>
    </w:rPr>
  </w:style>
  <w:style w:type="character" w:styleId="Emphasis">
    <w:name w:val="Emphasis"/>
    <w:uiPriority w:val="20"/>
    <w:qFormat/>
    <w:rsid w:val="003C03A5"/>
    <w:rPr>
      <w:caps/>
      <w:color w:val="243F60" w:themeColor="accent1" w:themeShade="7F"/>
      <w:spacing w:val="5"/>
    </w:rPr>
  </w:style>
  <w:style w:type="paragraph" w:styleId="IntenseQuote">
    <w:name w:val="Intense Quote"/>
    <w:basedOn w:val="Normal"/>
    <w:next w:val="Normal"/>
    <w:link w:val="IntenseQuoteChar"/>
    <w:uiPriority w:val="30"/>
    <w:qFormat/>
    <w:rsid w:val="003C03A5"/>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3C03A5"/>
    <w:rPr>
      <w:color w:val="4F81BD" w:themeColor="accent1"/>
      <w:sz w:val="24"/>
      <w:szCs w:val="24"/>
    </w:rPr>
  </w:style>
  <w:style w:type="character" w:styleId="SubtleEmphasis">
    <w:name w:val="Subtle Emphasis"/>
    <w:uiPriority w:val="19"/>
    <w:qFormat/>
    <w:rsid w:val="003C03A5"/>
    <w:rPr>
      <w:i/>
      <w:iCs/>
      <w:color w:val="243F60" w:themeColor="accent1" w:themeShade="7F"/>
    </w:rPr>
  </w:style>
  <w:style w:type="character" w:styleId="IntenseEmphasis">
    <w:name w:val="Intense Emphasis"/>
    <w:uiPriority w:val="21"/>
    <w:qFormat/>
    <w:rsid w:val="003C03A5"/>
    <w:rPr>
      <w:b/>
      <w:bCs/>
      <w:caps/>
      <w:color w:val="243F60" w:themeColor="accent1" w:themeShade="7F"/>
      <w:spacing w:val="10"/>
    </w:rPr>
  </w:style>
  <w:style w:type="character" w:styleId="SubtleReference">
    <w:name w:val="Subtle Reference"/>
    <w:uiPriority w:val="31"/>
    <w:qFormat/>
    <w:rsid w:val="003C03A5"/>
    <w:rPr>
      <w:b/>
      <w:bCs/>
      <w:color w:val="4F81BD" w:themeColor="accent1"/>
    </w:rPr>
  </w:style>
  <w:style w:type="character" w:styleId="IntenseReference">
    <w:name w:val="Intense Reference"/>
    <w:uiPriority w:val="32"/>
    <w:qFormat/>
    <w:rsid w:val="003C03A5"/>
    <w:rPr>
      <w:b/>
      <w:bCs/>
      <w:i/>
      <w:iCs/>
      <w:caps/>
      <w:color w:val="4F81BD" w:themeColor="accent1"/>
    </w:rPr>
  </w:style>
  <w:style w:type="character" w:styleId="BookTitle">
    <w:name w:val="Book Title"/>
    <w:uiPriority w:val="33"/>
    <w:qFormat/>
    <w:rsid w:val="003C03A5"/>
    <w:rPr>
      <w:b/>
      <w:bCs/>
      <w:i/>
      <w:iCs/>
      <w:spacing w:val="0"/>
    </w:rPr>
  </w:style>
  <w:style w:type="paragraph" w:styleId="TOCHeading">
    <w:name w:val="TOC Heading"/>
    <w:basedOn w:val="Heading1"/>
    <w:next w:val="Normal"/>
    <w:uiPriority w:val="39"/>
    <w:semiHidden/>
    <w:unhideWhenUsed/>
    <w:qFormat/>
    <w:rsid w:val="003C03A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NAN\Downloads\TF1641218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99656DA2EEB4C019005A57FCB4C2D82"/>
        <w:category>
          <w:name w:val="General"/>
          <w:gallery w:val="placeholder"/>
        </w:category>
        <w:types>
          <w:type w:val="bbPlcHdr"/>
        </w:types>
        <w:behaviors>
          <w:behavior w:val="content"/>
        </w:behaviors>
        <w:guid w:val="{805F7373-1299-4A52-9E73-AC48C7902D63}"/>
      </w:docPartPr>
      <w:docPartBody>
        <w:p w:rsidR="00000000" w:rsidRDefault="007E56AB">
          <w:pPr>
            <w:pStyle w:val="199656DA2EEB4C019005A57FCB4C2D82"/>
          </w:pPr>
          <w:r w:rsidRPr="007D76D9">
            <w:rPr>
              <w:rStyle w:val="Heading1Char"/>
            </w:rPr>
            <w:t>Title or Heading Here</w:t>
          </w:r>
        </w:p>
      </w:docPartBody>
    </w:docPart>
    <w:docPart>
      <w:docPartPr>
        <w:name w:val="E0DD464BF7BC439692F4C11AFDD5AA0A"/>
        <w:category>
          <w:name w:val="General"/>
          <w:gallery w:val="placeholder"/>
        </w:category>
        <w:types>
          <w:type w:val="bbPlcHdr"/>
        </w:types>
        <w:behaviors>
          <w:behavior w:val="content"/>
        </w:behaviors>
        <w:guid w:val="{921D32D2-5975-4E04-9F97-44F62B10D4E7}"/>
      </w:docPartPr>
      <w:docPartBody>
        <w:p w:rsidR="00000000" w:rsidRDefault="007E56AB">
          <w:pPr>
            <w:pStyle w:val="E0DD464BF7BC439692F4C11AFDD5AA0A"/>
          </w:pPr>
          <w:r w:rsidRPr="009D1198">
            <w:rPr>
              <w:rFonts w:eastAsiaTheme="minorHAnsi"/>
            </w:rPr>
            <w:t xml:space="preserve">We think the design of this brochure is great as is!  But, if you do not agree, you are able to make it yours by making a few minor design tweaks!  Tips on </w:t>
          </w:r>
          <w:r w:rsidRPr="009D1198">
            <w:rPr>
              <w:rFonts w:eastAsiaTheme="minorHAnsi"/>
            </w:rPr>
            <w:t>updating specific features are available throughout this example text.</w:t>
          </w:r>
        </w:p>
      </w:docPartBody>
    </w:docPart>
    <w:docPart>
      <w:docPartPr>
        <w:name w:val="1743E68EEB9B40C59AB2045F6E0283EE"/>
        <w:category>
          <w:name w:val="General"/>
          <w:gallery w:val="placeholder"/>
        </w:category>
        <w:types>
          <w:type w:val="bbPlcHdr"/>
        </w:types>
        <w:behaviors>
          <w:behavior w:val="content"/>
        </w:behaviors>
        <w:guid w:val="{D68FF095-5F6C-4F66-A89A-CB3EBC4D4FB3}"/>
      </w:docPartPr>
      <w:docPartBody>
        <w:p w:rsidR="00000000" w:rsidRDefault="007E56AB">
          <w:pPr>
            <w:pStyle w:val="1743E68EEB9B40C59AB2045F6E0283EE"/>
          </w:pPr>
          <w:r w:rsidRPr="009D1198">
            <w:rPr>
              <w:rStyle w:val="Heading1Char"/>
            </w:rPr>
            <w:t>Title or Heading Here</w:t>
          </w:r>
        </w:p>
      </w:docPartBody>
    </w:docPart>
    <w:docPart>
      <w:docPartPr>
        <w:name w:val="A9C176FD545A4FACA9C4C99884727A15"/>
        <w:category>
          <w:name w:val="General"/>
          <w:gallery w:val="placeholder"/>
        </w:category>
        <w:types>
          <w:type w:val="bbPlcHdr"/>
        </w:types>
        <w:behaviors>
          <w:behavior w:val="content"/>
        </w:behaviors>
        <w:guid w:val="{9B678817-183F-4F59-A1C0-45423C43BDC0}"/>
      </w:docPartPr>
      <w:docPartBody>
        <w:p w:rsidR="00AB32E1" w:rsidRPr="009D1198" w:rsidRDefault="007E56AB" w:rsidP="009D1198">
          <w:r w:rsidRPr="009D1198">
            <w:t>You can easily change the overall colors of the template with just a few clicks.  Go to the Design tab and click on Colors.  From the list of colors, you can c</w:t>
          </w:r>
          <w:r w:rsidRPr="009D1198">
            <w:t>hoose a different color scheme.  As you hover over the different choices, you can see what the overall feel of the document will change with each different option.</w:t>
          </w:r>
        </w:p>
        <w:p w:rsidR="00000000" w:rsidRDefault="007E56AB">
          <w:pPr>
            <w:pStyle w:val="A9C176FD545A4FACA9C4C99884727A15"/>
          </w:pPr>
          <w:r w:rsidRPr="009D1198">
            <w:t>Changed the color and want to go back to the original design?  Easy!  Just go back to the De</w:t>
          </w:r>
          <w:r w:rsidRPr="009D1198">
            <w:t>sign tab and choose the Themes option.  From the list, click the option to reset the theme of this template.  And just like that, your document color scheme will be restored to its original!</w:t>
          </w:r>
        </w:p>
      </w:docPartBody>
    </w:docPart>
    <w:docPart>
      <w:docPartPr>
        <w:name w:val="6A1247F32AA647CAA38E7BA0BD4D560D"/>
        <w:category>
          <w:name w:val="General"/>
          <w:gallery w:val="placeholder"/>
        </w:category>
        <w:types>
          <w:type w:val="bbPlcHdr"/>
        </w:types>
        <w:behaviors>
          <w:behavior w:val="content"/>
        </w:behaviors>
        <w:guid w:val="{30F2464D-3650-423B-8350-673DCA7F5608}"/>
      </w:docPartPr>
      <w:docPartBody>
        <w:p w:rsidR="00000000" w:rsidRDefault="007E56AB">
          <w:pPr>
            <w:pStyle w:val="6A1247F32AA647CAA38E7BA0BD4D560D"/>
          </w:pPr>
          <w:r w:rsidRPr="00240441">
            <w:rPr>
              <w:rStyle w:val="QuoteChar"/>
            </w:rPr>
            <w:t>“Large quote goes here.”</w:t>
          </w:r>
        </w:p>
      </w:docPartBody>
    </w:docPart>
    <w:docPart>
      <w:docPartPr>
        <w:name w:val="A9A2E453E15A4C7983E31C820DCFDEE6"/>
        <w:category>
          <w:name w:val="General"/>
          <w:gallery w:val="placeholder"/>
        </w:category>
        <w:types>
          <w:type w:val="bbPlcHdr"/>
        </w:types>
        <w:behaviors>
          <w:behavior w:val="content"/>
        </w:behaviors>
        <w:guid w:val="{FE87E3E2-61AB-4719-BCEF-C66FC70C8ED1}"/>
      </w:docPartPr>
      <w:docPartBody>
        <w:p w:rsidR="00000000" w:rsidRDefault="007E56AB">
          <w:pPr>
            <w:pStyle w:val="A9A2E453E15A4C7983E31C820DCFDEE6"/>
          </w:pPr>
          <w:r w:rsidRPr="002C45B5">
            <w:t>Stree Address</w:t>
          </w:r>
        </w:p>
      </w:docPartBody>
    </w:docPart>
    <w:docPart>
      <w:docPartPr>
        <w:name w:val="C249CBEE29494A0D93032408B0FD9842"/>
        <w:category>
          <w:name w:val="General"/>
          <w:gallery w:val="placeholder"/>
        </w:category>
        <w:types>
          <w:type w:val="bbPlcHdr"/>
        </w:types>
        <w:behaviors>
          <w:behavior w:val="content"/>
        </w:behaviors>
        <w:guid w:val="{1ED0C39B-59FD-49C7-90F2-6988F4190163}"/>
      </w:docPartPr>
      <w:docPartBody>
        <w:p w:rsidR="00000000" w:rsidRDefault="007E56AB">
          <w:pPr>
            <w:pStyle w:val="C249CBEE29494A0D93032408B0FD9842"/>
          </w:pPr>
          <w:r w:rsidRPr="002C45B5">
            <w:t xml:space="preserve">City, ST  ZIP </w:t>
          </w:r>
          <w:r w:rsidRPr="002C45B5">
            <w:t>Code</w:t>
          </w:r>
        </w:p>
      </w:docPartBody>
    </w:docPart>
    <w:docPart>
      <w:docPartPr>
        <w:name w:val="F738E352D8AE481D8312FB53C60A747B"/>
        <w:category>
          <w:name w:val="General"/>
          <w:gallery w:val="placeholder"/>
        </w:category>
        <w:types>
          <w:type w:val="bbPlcHdr"/>
        </w:types>
        <w:behaviors>
          <w:behavior w:val="content"/>
        </w:behaviors>
        <w:guid w:val="{4309E083-C0C5-482D-9E8B-C351B108CF04}"/>
      </w:docPartPr>
      <w:docPartBody>
        <w:p w:rsidR="00000000" w:rsidRDefault="007E56AB">
          <w:pPr>
            <w:pStyle w:val="F738E352D8AE481D8312FB53C60A747B"/>
          </w:pPr>
          <w:r w:rsidRPr="002C45B5">
            <w:rPr>
              <w:rStyle w:val="PlaceholderText"/>
              <w:rFonts w:eastAsiaTheme="minorHAnsi"/>
              <w:color w:val="FFFFFF" w:themeColor="background1"/>
            </w:rPr>
            <w:t>Phone Number</w:t>
          </w:r>
        </w:p>
      </w:docPartBody>
    </w:docPart>
    <w:docPart>
      <w:docPartPr>
        <w:name w:val="2CE06B1DD9834106B2481E5A2F4EA471"/>
        <w:category>
          <w:name w:val="General"/>
          <w:gallery w:val="placeholder"/>
        </w:category>
        <w:types>
          <w:type w:val="bbPlcHdr"/>
        </w:types>
        <w:behaviors>
          <w:behavior w:val="content"/>
        </w:behaviors>
        <w:guid w:val="{53E14E22-5C2C-4C12-9315-D1E77CC6B8B5}"/>
      </w:docPartPr>
      <w:docPartBody>
        <w:p w:rsidR="00000000" w:rsidRDefault="007E56AB">
          <w:pPr>
            <w:pStyle w:val="2CE06B1DD9834106B2481E5A2F4EA471"/>
          </w:pPr>
          <w:r w:rsidRPr="002C45B5">
            <w:rPr>
              <w:rStyle w:val="PlaceholderText"/>
              <w:rFonts w:eastAsiaTheme="minorHAnsi"/>
              <w:color w:val="FFFFFF" w:themeColor="background1"/>
            </w:rPr>
            <w:t>Fax Number</w:t>
          </w:r>
        </w:p>
      </w:docPartBody>
    </w:docPart>
    <w:docPart>
      <w:docPartPr>
        <w:name w:val="C79885E0DDD0439CBFCC18CD62F761EC"/>
        <w:category>
          <w:name w:val="General"/>
          <w:gallery w:val="placeholder"/>
        </w:category>
        <w:types>
          <w:type w:val="bbPlcHdr"/>
        </w:types>
        <w:behaviors>
          <w:behavior w:val="content"/>
        </w:behaviors>
        <w:guid w:val="{5FE174D9-C34A-4499-BE29-3CC242DE879D}"/>
      </w:docPartPr>
      <w:docPartBody>
        <w:p w:rsidR="00000000" w:rsidRDefault="007E56AB">
          <w:pPr>
            <w:pStyle w:val="C79885E0DDD0439CBFCC18CD62F761EC"/>
          </w:pPr>
          <w:r w:rsidRPr="009D1198">
            <w:rPr>
              <w:rStyle w:val="Heading1Char"/>
            </w:rPr>
            <w:t>Another Title</w:t>
          </w:r>
        </w:p>
      </w:docPartBody>
    </w:docPart>
    <w:docPart>
      <w:docPartPr>
        <w:name w:val="20CDA5B78540463488AD0869C877439B"/>
        <w:category>
          <w:name w:val="General"/>
          <w:gallery w:val="placeholder"/>
        </w:category>
        <w:types>
          <w:type w:val="bbPlcHdr"/>
        </w:types>
        <w:behaviors>
          <w:behavior w:val="content"/>
        </w:behaviors>
        <w:guid w:val="{33125D87-0BDF-4901-9B89-F976068A0E54}"/>
      </w:docPartPr>
      <w:docPartBody>
        <w:p w:rsidR="00AB32E1" w:rsidRPr="009D1198" w:rsidRDefault="007E56AB" w:rsidP="009D1198">
          <w:r w:rsidRPr="009D1198">
            <w:t xml:space="preserve">Have other images you wish to use?  It is simple to replace any of the pictures in this pamphlet.  Simply double click in the Header of any page.  Click twice on the image you wish to change.  Images </w:t>
          </w:r>
          <w:r w:rsidRPr="009D1198">
            <w:t>in the background might need an extra click as they are part of the background’s grouped images.  Keep clicking until your selection handles are around the one image you wish to replace.</w:t>
          </w:r>
        </w:p>
        <w:p w:rsidR="00000000" w:rsidRDefault="007E56AB">
          <w:pPr>
            <w:pStyle w:val="20CDA5B78540463488AD0869C877439B"/>
          </w:pPr>
          <w:r w:rsidRPr="009D1198">
            <w:t>Once the image you wish to replace is selected, you can either select</w:t>
          </w:r>
          <w:r w:rsidRPr="009D1198">
            <w:t xml:space="preserve"> “Change Picture” from the short cut menu, or click on “Fill” and choose the option for “Picture.”</w:t>
          </w:r>
        </w:p>
      </w:docPartBody>
    </w:docPart>
    <w:docPart>
      <w:docPartPr>
        <w:name w:val="661E3E6913A145189A6FEECAAFCE001F"/>
        <w:category>
          <w:name w:val="General"/>
          <w:gallery w:val="placeholder"/>
        </w:category>
        <w:types>
          <w:type w:val="bbPlcHdr"/>
        </w:types>
        <w:behaviors>
          <w:behavior w:val="content"/>
        </w:behaviors>
        <w:guid w:val="{CCD31720-EA86-48AE-92FB-53778E1B71B7}"/>
      </w:docPartPr>
      <w:docPartBody>
        <w:p w:rsidR="00000000" w:rsidRDefault="007E56AB">
          <w:pPr>
            <w:pStyle w:val="661E3E6913A145189A6FEECAAFCE001F"/>
          </w:pPr>
          <w:r w:rsidRPr="002C45B5">
            <w:t>Customize Heading/Text</w:t>
          </w:r>
        </w:p>
      </w:docPartBody>
    </w:docPart>
    <w:docPart>
      <w:docPartPr>
        <w:name w:val="9E711E9B211048A1B9B4702DC7E8D2F4"/>
        <w:category>
          <w:name w:val="General"/>
          <w:gallery w:val="placeholder"/>
        </w:category>
        <w:types>
          <w:type w:val="bbPlcHdr"/>
        </w:types>
        <w:behaviors>
          <w:behavior w:val="content"/>
        </w:behaviors>
        <w:guid w:val="{88A5773B-D95C-4287-B09D-05F12B1803C3}"/>
      </w:docPartPr>
      <w:docPartBody>
        <w:p w:rsidR="00000000" w:rsidRDefault="007E56AB">
          <w:pPr>
            <w:pStyle w:val="9E711E9B211048A1B9B4702DC7E8D2F4"/>
          </w:pPr>
          <w:r w:rsidRPr="007D43B3">
            <w:rPr>
              <w:rFonts w:eastAsiaTheme="minorHAnsi"/>
            </w:rPr>
            <w:t xml:space="preserve">To change any of the text in this document, just click on the block of text you want to update!  The formatting has already been </w:t>
          </w:r>
          <w:r w:rsidRPr="007D43B3">
            <w:rPr>
              <w:rFonts w:eastAsiaTheme="minorHAnsi"/>
            </w:rPr>
            <w:t>programmed for ease of formatting.</w:t>
          </w:r>
        </w:p>
      </w:docPartBody>
    </w:docPart>
    <w:docPart>
      <w:docPartPr>
        <w:name w:val="811FBDEEABF54BBEB97380B77A68E9C1"/>
        <w:category>
          <w:name w:val="General"/>
          <w:gallery w:val="placeholder"/>
        </w:category>
        <w:types>
          <w:type w:val="bbPlcHdr"/>
        </w:types>
        <w:behaviors>
          <w:behavior w:val="content"/>
        </w:behaviors>
        <w:guid w:val="{490BCF44-8033-4D04-A8F9-0161A325D9FE}"/>
      </w:docPartPr>
      <w:docPartBody>
        <w:p w:rsidR="00000000" w:rsidRDefault="007E56AB">
          <w:pPr>
            <w:pStyle w:val="811FBDEEABF54BBEB97380B77A68E9C1"/>
          </w:pPr>
          <w:r w:rsidRPr="002C45B5">
            <w:rPr>
              <w:rStyle w:val="Heading1Char"/>
            </w:rPr>
            <w:t>Title or Heading Here</w:t>
          </w:r>
        </w:p>
      </w:docPartBody>
    </w:docPart>
    <w:docPart>
      <w:docPartPr>
        <w:name w:val="329FE0FCC1684DD8A2A550A5E7059518"/>
        <w:category>
          <w:name w:val="General"/>
          <w:gallery w:val="placeholder"/>
        </w:category>
        <w:types>
          <w:type w:val="bbPlcHdr"/>
        </w:types>
        <w:behaviors>
          <w:behavior w:val="content"/>
        </w:behaviors>
        <w:guid w:val="{2BBCA80C-F742-4E24-BE64-4CEDF6A2DFB0}"/>
      </w:docPartPr>
      <w:docPartBody>
        <w:p w:rsidR="00AB32E1" w:rsidRPr="00B67824" w:rsidRDefault="007E56AB" w:rsidP="009D1198">
          <w:pPr>
            <w:rPr>
              <w:rFonts w:eastAsiaTheme="minorHAnsi"/>
            </w:rPr>
          </w:pPr>
          <w:r w:rsidRPr="00B67824">
            <w:rPr>
              <w:rFonts w:eastAsiaTheme="minorHAnsi"/>
            </w:rPr>
            <w:t>In the same way you change the colors, you can update the fonts of the entire document easily!  From the Design tab, choose a font combination that fits your taste.</w:t>
          </w:r>
        </w:p>
        <w:p w:rsidR="00000000" w:rsidRDefault="007E56AB">
          <w:pPr>
            <w:pStyle w:val="329FE0FCC1684DD8A2A550A5E7059518"/>
          </w:pPr>
          <w:r w:rsidRPr="00B67824">
            <w:rPr>
              <w:rFonts w:eastAsiaTheme="minorHAnsi"/>
            </w:rPr>
            <w:t>Reset the theme to restore the</w:t>
          </w:r>
          <w:r w:rsidRPr="00B67824">
            <w:rPr>
              <w:rFonts w:eastAsiaTheme="minorHAnsi"/>
            </w:rPr>
            <w:t xml:space="preserve"> template to its original state!</w:t>
          </w:r>
        </w:p>
      </w:docPartBody>
    </w:docPart>
    <w:docPart>
      <w:docPartPr>
        <w:name w:val="3948CF7E56A54DEDAB9F05CD945F36EA"/>
        <w:category>
          <w:name w:val="General"/>
          <w:gallery w:val="placeholder"/>
        </w:category>
        <w:types>
          <w:type w:val="bbPlcHdr"/>
        </w:types>
        <w:behaviors>
          <w:behavior w:val="content"/>
        </w:behaviors>
        <w:guid w:val="{BC6224C9-24AF-4468-99FA-457152B82F16}"/>
      </w:docPartPr>
      <w:docPartBody>
        <w:p w:rsidR="00000000" w:rsidRDefault="007E56AB">
          <w:pPr>
            <w:pStyle w:val="3948CF7E56A54DEDAB9F05CD945F36EA"/>
          </w:pPr>
          <w:r w:rsidRPr="002C45B5">
            <w:t>Customize Heading/Text</w:t>
          </w:r>
        </w:p>
      </w:docPartBody>
    </w:docPart>
    <w:docPart>
      <w:docPartPr>
        <w:name w:val="1A00A5215F5247FF88E5E81A67BDDA67"/>
        <w:category>
          <w:name w:val="General"/>
          <w:gallery w:val="placeholder"/>
        </w:category>
        <w:types>
          <w:type w:val="bbPlcHdr"/>
        </w:types>
        <w:behaviors>
          <w:behavior w:val="content"/>
        </w:behaviors>
        <w:guid w:val="{8FCD83AF-063C-454B-B30E-7273918825DB}"/>
      </w:docPartPr>
      <w:docPartBody>
        <w:p w:rsidR="00000000" w:rsidRDefault="007E56AB">
          <w:pPr>
            <w:pStyle w:val="1A00A5215F5247FF88E5E81A67BDDA67"/>
          </w:pPr>
          <w:r w:rsidRPr="007D43B3">
            <w:rPr>
              <w:rFonts w:eastAsiaTheme="minorHAnsi"/>
            </w:rPr>
            <w:t>To change any of the text in this document, just click on the block of text you want to update!  The formatting has already been programmed for ease of 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6AB"/>
    <w:rsid w:val="007E5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Title"/>
    <w:next w:val="Normal"/>
    <w:link w:val="Heading1Char"/>
    <w:uiPriority w:val="9"/>
    <w:qFormat/>
    <w:pPr>
      <w:spacing w:after="200"/>
      <w:outlineLvl w:val="0"/>
    </w:pPr>
    <w:rPr>
      <w:noProof/>
      <w:color w:val="2E74B5" w:themeColor="accent1" w:themeShade="BF"/>
      <w:sz w:val="28"/>
      <w:szCs w:val="100"/>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noProof/>
      <w:color w:val="2E74B5" w:themeColor="accent1" w:themeShade="BF"/>
      <w:spacing w:val="-10"/>
      <w:kern w:val="28"/>
      <w:sz w:val="28"/>
      <w:szCs w:val="10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199656DA2EEB4C019005A57FCB4C2D82">
    <w:name w:val="199656DA2EEB4C019005A57FCB4C2D82"/>
  </w:style>
  <w:style w:type="paragraph" w:customStyle="1" w:styleId="E0DD464BF7BC439692F4C11AFDD5AA0A">
    <w:name w:val="E0DD464BF7BC439692F4C11AFDD5AA0A"/>
  </w:style>
  <w:style w:type="paragraph" w:customStyle="1" w:styleId="1743E68EEB9B40C59AB2045F6E0283EE">
    <w:name w:val="1743E68EEB9B40C59AB2045F6E0283EE"/>
  </w:style>
  <w:style w:type="paragraph" w:customStyle="1" w:styleId="A9C176FD545A4FACA9C4C99884727A15">
    <w:name w:val="A9C176FD545A4FACA9C4C99884727A15"/>
  </w:style>
  <w:style w:type="paragraph" w:styleId="Quote">
    <w:name w:val="Quote"/>
    <w:basedOn w:val="Heading2"/>
    <w:next w:val="Normal"/>
    <w:link w:val="QuoteChar"/>
    <w:uiPriority w:val="29"/>
    <w:qFormat/>
    <w:pPr>
      <w:spacing w:before="1240" w:after="200" w:line="240" w:lineRule="auto"/>
      <w:jc w:val="center"/>
    </w:pPr>
    <w:rPr>
      <w:noProof/>
      <w:color w:val="5B9BD5" w:themeColor="accent1"/>
      <w:sz w:val="56"/>
    </w:rPr>
  </w:style>
  <w:style w:type="character" w:customStyle="1" w:styleId="QuoteChar">
    <w:name w:val="Quote Char"/>
    <w:basedOn w:val="DefaultParagraphFont"/>
    <w:link w:val="Quote"/>
    <w:uiPriority w:val="29"/>
    <w:rPr>
      <w:rFonts w:asciiTheme="majorHAnsi" w:eastAsiaTheme="majorEastAsia" w:hAnsiTheme="majorHAnsi" w:cstheme="majorBidi"/>
      <w:noProof/>
      <w:color w:val="5B9BD5" w:themeColor="accent1"/>
      <w:sz w:val="56"/>
      <w:szCs w:val="2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paragraph" w:customStyle="1" w:styleId="6A1247F32AA647CAA38E7BA0BD4D560D">
    <w:name w:val="6A1247F32AA647CAA38E7BA0BD4D560D"/>
  </w:style>
  <w:style w:type="paragraph" w:customStyle="1" w:styleId="A9A2E453E15A4C7983E31C820DCFDEE6">
    <w:name w:val="A9A2E453E15A4C7983E31C820DCFDEE6"/>
  </w:style>
  <w:style w:type="paragraph" w:customStyle="1" w:styleId="C249CBEE29494A0D93032408B0FD9842">
    <w:name w:val="C249CBEE29494A0D93032408B0FD9842"/>
  </w:style>
  <w:style w:type="character" w:styleId="PlaceholderText">
    <w:name w:val="Placeholder Text"/>
    <w:basedOn w:val="DefaultParagraphFont"/>
    <w:uiPriority w:val="99"/>
    <w:semiHidden/>
    <w:rPr>
      <w:color w:val="808080"/>
    </w:rPr>
  </w:style>
  <w:style w:type="paragraph" w:customStyle="1" w:styleId="F738E352D8AE481D8312FB53C60A747B">
    <w:name w:val="F738E352D8AE481D8312FB53C60A747B"/>
  </w:style>
  <w:style w:type="paragraph" w:customStyle="1" w:styleId="2CE06B1DD9834106B2481E5A2F4EA471">
    <w:name w:val="2CE06B1DD9834106B2481E5A2F4EA471"/>
  </w:style>
  <w:style w:type="paragraph" w:customStyle="1" w:styleId="C79885E0DDD0439CBFCC18CD62F761EC">
    <w:name w:val="C79885E0DDD0439CBFCC18CD62F761EC"/>
  </w:style>
  <w:style w:type="paragraph" w:customStyle="1" w:styleId="20CDA5B78540463488AD0869C877439B">
    <w:name w:val="20CDA5B78540463488AD0869C877439B"/>
  </w:style>
  <w:style w:type="paragraph" w:customStyle="1" w:styleId="661E3E6913A145189A6FEECAAFCE001F">
    <w:name w:val="661E3E6913A145189A6FEECAAFCE001F"/>
  </w:style>
  <w:style w:type="paragraph" w:customStyle="1" w:styleId="9E711E9B211048A1B9B4702DC7E8D2F4">
    <w:name w:val="9E711E9B211048A1B9B4702DC7E8D2F4"/>
  </w:style>
  <w:style w:type="paragraph" w:customStyle="1" w:styleId="811FBDEEABF54BBEB97380B77A68E9C1">
    <w:name w:val="811FBDEEABF54BBEB97380B77A68E9C1"/>
  </w:style>
  <w:style w:type="paragraph" w:customStyle="1" w:styleId="329FE0FCC1684DD8A2A550A5E7059518">
    <w:name w:val="329FE0FCC1684DD8A2A550A5E7059518"/>
  </w:style>
  <w:style w:type="paragraph" w:customStyle="1" w:styleId="3948CF7E56A54DEDAB9F05CD945F36EA">
    <w:name w:val="3948CF7E56A54DEDAB9F05CD945F36EA"/>
  </w:style>
  <w:style w:type="paragraph" w:customStyle="1" w:styleId="1A00A5215F5247FF88E5E81A67BDDA67">
    <w:name w:val="1A00A5215F5247FF88E5E81A67BDDA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8">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7845CB-2588-4329-8ED5-FC23D3E23E91}">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3349CC7-4463-49D3-A27A-EEEDE334A667}">
  <ds:schemaRefs>
    <ds:schemaRef ds:uri="http://schemas.microsoft.com/sharepoint/v3/contenttype/forms"/>
  </ds:schemaRefs>
</ds:datastoreItem>
</file>

<file path=customXml/itemProps3.xml><?xml version="1.0" encoding="utf-8"?>
<ds:datastoreItem xmlns:ds="http://schemas.openxmlformats.org/officeDocument/2006/customXml" ds:itemID="{15EB7A76-9CBF-4804-8BA4-86822CC59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E31D6B-3D7F-4557-8A45-F40232563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TF16412184.dotx</Template>
  <TotalTime>0</TotalTime>
  <Pages>3</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Tri Fold Brochure</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 Fold Brochure</dc:title>
  <dc:subject/>
  <dc:creator/>
  <cp:keywords>Tri Fold Brochure</cp:keywords>
  <dc:description/>
  <cp:lastModifiedBy/>
  <cp:revision>1</cp:revision>
  <dcterms:created xsi:type="dcterms:W3CDTF">2019-06-28T06:21:00Z</dcterms:created>
  <dcterms:modified xsi:type="dcterms:W3CDTF">2019-06-28T06:22:00Z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